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F0" w:rsidRDefault="00B77CF0" w:rsidP="001129AE">
      <w:pPr>
        <w:pStyle w:val="Ttulo2"/>
      </w:pPr>
      <w:bookmarkStart w:id="0" w:name="_GoBack"/>
      <w:bookmarkEnd w:id="0"/>
    </w:p>
    <w:p w:rsidR="00B77CF0" w:rsidRPr="00B77CF0" w:rsidRDefault="00B77CF0">
      <w:pPr>
        <w:pStyle w:val="Corpodetexto"/>
        <w:ind w:left="2501" w:right="2496"/>
        <w:jc w:val="center"/>
        <w:rPr>
          <w:rFonts w:ascii="Arial" w:hAnsi="Arial" w:cs="Arial"/>
        </w:rPr>
      </w:pPr>
    </w:p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1271"/>
        <w:gridCol w:w="998"/>
        <w:gridCol w:w="2115"/>
        <w:gridCol w:w="4390"/>
        <w:gridCol w:w="69"/>
      </w:tblGrid>
      <w:tr w:rsidR="001E673B" w:rsidTr="00B057EA">
        <w:trPr>
          <w:trHeight w:val="261"/>
        </w:trPr>
        <w:tc>
          <w:tcPr>
            <w:tcW w:w="9970" w:type="dxa"/>
            <w:gridSpan w:val="6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Default="00B057EA">
            <w:pPr>
              <w:pStyle w:val="TableParagraph"/>
              <w:spacing w:before="1" w:line="240" w:lineRule="exact"/>
              <w:ind w:left="3511" w:right="3504"/>
              <w:jc w:val="center"/>
              <w:rPr>
                <w:b/>
                <w:sz w:val="20"/>
              </w:rPr>
            </w:pPr>
            <w:r w:rsidRPr="00B057EA">
              <w:rPr>
                <w:b/>
                <w:color w:val="FFFFFF"/>
                <w:sz w:val="20"/>
              </w:rPr>
              <w:t>DADOS DO IMÓVEL</w:t>
            </w:r>
          </w:p>
        </w:tc>
      </w:tr>
      <w:tr w:rsidR="001E673B" w:rsidTr="00B057EA">
        <w:trPr>
          <w:trHeight w:val="489"/>
        </w:trPr>
        <w:tc>
          <w:tcPr>
            <w:tcW w:w="9970" w:type="dxa"/>
            <w:gridSpan w:val="6"/>
          </w:tcPr>
          <w:p w:rsidR="001E673B" w:rsidRDefault="00B77CF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Proprietário do imóvel: </w:t>
            </w:r>
          </w:p>
        </w:tc>
      </w:tr>
      <w:tr w:rsidR="001E673B" w:rsidTr="00B057EA">
        <w:trPr>
          <w:trHeight w:val="494"/>
        </w:trPr>
        <w:tc>
          <w:tcPr>
            <w:tcW w:w="1127" w:type="dxa"/>
          </w:tcPr>
          <w:p w:rsidR="001E673B" w:rsidRDefault="00B77CF0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 </w:t>
            </w:r>
            <w:r>
              <w:rPr>
                <w:b/>
                <w:spacing w:val="-5"/>
                <w:sz w:val="20"/>
              </w:rPr>
              <w:t>Lote:</w:t>
            </w:r>
          </w:p>
        </w:tc>
        <w:tc>
          <w:tcPr>
            <w:tcW w:w="1271" w:type="dxa"/>
          </w:tcPr>
          <w:p w:rsidR="001E673B" w:rsidRDefault="00B77CF0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Quadra:</w:t>
            </w:r>
          </w:p>
        </w:tc>
        <w:tc>
          <w:tcPr>
            <w:tcW w:w="3113" w:type="dxa"/>
            <w:gridSpan w:val="2"/>
          </w:tcPr>
          <w:p w:rsidR="001E673B" w:rsidRDefault="00B77CF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Nº de Matricula:</w:t>
            </w:r>
          </w:p>
        </w:tc>
        <w:tc>
          <w:tcPr>
            <w:tcW w:w="4459" w:type="dxa"/>
            <w:gridSpan w:val="2"/>
          </w:tcPr>
          <w:p w:rsidR="001E673B" w:rsidRDefault="00B057EA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Nº Alvará de Construção:</w:t>
            </w:r>
          </w:p>
        </w:tc>
      </w:tr>
      <w:tr w:rsidR="001E673B" w:rsidTr="00B057EA">
        <w:trPr>
          <w:trHeight w:val="486"/>
        </w:trPr>
        <w:tc>
          <w:tcPr>
            <w:tcW w:w="9901" w:type="dxa"/>
            <w:gridSpan w:val="5"/>
          </w:tcPr>
          <w:p w:rsidR="001E673B" w:rsidRDefault="00B057EA">
            <w:pPr>
              <w:pStyle w:val="TableParagraph"/>
              <w:rPr>
                <w:b/>
                <w:sz w:val="20"/>
              </w:rPr>
            </w:pPr>
            <w:r w:rsidRPr="00B057EA">
              <w:rPr>
                <w:b/>
                <w:spacing w:val="-4"/>
                <w:sz w:val="20"/>
              </w:rPr>
              <w:t>Endereço da Obra completo:</w:t>
            </w:r>
          </w:p>
        </w:tc>
        <w:tc>
          <w:tcPr>
            <w:tcW w:w="69" w:type="dxa"/>
            <w:tcBorders>
              <w:bottom w:val="nil"/>
            </w:tcBorders>
          </w:tcPr>
          <w:p w:rsidR="001E673B" w:rsidRDefault="001E673B">
            <w:pPr>
              <w:pStyle w:val="TableParagraph"/>
              <w:ind w:left="105"/>
              <w:rPr>
                <w:b/>
                <w:sz w:val="20"/>
              </w:rPr>
            </w:pPr>
          </w:p>
        </w:tc>
      </w:tr>
      <w:tr w:rsidR="001E673B" w:rsidTr="00B057EA">
        <w:trPr>
          <w:trHeight w:val="254"/>
        </w:trPr>
        <w:tc>
          <w:tcPr>
            <w:tcW w:w="99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1E673B" w:rsidRDefault="00EF62D9">
            <w:pPr>
              <w:pStyle w:val="TableParagraph"/>
              <w:spacing w:before="1" w:line="233" w:lineRule="exact"/>
              <w:ind w:left="3516" w:right="350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RESPONSÁVEL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TÉCNICO</w:t>
            </w:r>
          </w:p>
        </w:tc>
      </w:tr>
      <w:tr w:rsidR="001E673B" w:rsidTr="00B057EA">
        <w:trPr>
          <w:trHeight w:val="489"/>
        </w:trPr>
        <w:tc>
          <w:tcPr>
            <w:tcW w:w="9970" w:type="dxa"/>
            <w:gridSpan w:val="6"/>
          </w:tcPr>
          <w:p w:rsidR="001E673B" w:rsidRDefault="00EF62D9">
            <w:pPr>
              <w:pStyle w:val="TableParagraph"/>
              <w:spacing w:line="236" w:lineRule="exac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NOME</w:t>
            </w:r>
            <w:r w:rsidR="0007262C">
              <w:rPr>
                <w:b/>
                <w:spacing w:val="-4"/>
                <w:sz w:val="20"/>
              </w:rPr>
              <w:t>:</w:t>
            </w:r>
          </w:p>
        </w:tc>
      </w:tr>
      <w:tr w:rsidR="001E673B" w:rsidTr="00B057EA">
        <w:trPr>
          <w:trHeight w:val="482"/>
        </w:trPr>
        <w:tc>
          <w:tcPr>
            <w:tcW w:w="2398" w:type="dxa"/>
            <w:gridSpan w:val="2"/>
          </w:tcPr>
          <w:p w:rsidR="001E673B" w:rsidRDefault="00EF62D9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CPF</w:t>
            </w:r>
            <w:r w:rsidR="0007262C">
              <w:rPr>
                <w:b/>
                <w:spacing w:val="-5"/>
                <w:sz w:val="20"/>
              </w:rPr>
              <w:t>:</w:t>
            </w:r>
          </w:p>
        </w:tc>
        <w:tc>
          <w:tcPr>
            <w:tcW w:w="7572" w:type="dxa"/>
            <w:gridSpan w:val="4"/>
          </w:tcPr>
          <w:p w:rsidR="001E673B" w:rsidRDefault="00EF62D9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CREA</w:t>
            </w:r>
            <w:r w:rsidR="0007262C">
              <w:rPr>
                <w:b/>
                <w:spacing w:val="-4"/>
                <w:sz w:val="20"/>
              </w:rPr>
              <w:t>:</w:t>
            </w:r>
          </w:p>
        </w:tc>
      </w:tr>
      <w:tr w:rsidR="001E673B" w:rsidTr="00B057EA">
        <w:trPr>
          <w:trHeight w:val="261"/>
        </w:trPr>
        <w:tc>
          <w:tcPr>
            <w:tcW w:w="9970" w:type="dxa"/>
            <w:gridSpan w:val="6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Default="00EF62D9">
            <w:pPr>
              <w:pStyle w:val="TableParagraph"/>
              <w:spacing w:before="1" w:line="240" w:lineRule="exact"/>
              <w:ind w:left="3514" w:right="350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USO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ATIVIDADE</w:t>
            </w:r>
          </w:p>
        </w:tc>
      </w:tr>
      <w:tr w:rsidR="001E673B" w:rsidTr="00B057EA">
        <w:trPr>
          <w:trHeight w:val="234"/>
        </w:trPr>
        <w:tc>
          <w:tcPr>
            <w:tcW w:w="9970" w:type="dxa"/>
            <w:gridSpan w:val="6"/>
          </w:tcPr>
          <w:p w:rsidR="001E673B" w:rsidRDefault="001129AE" w:rsidP="00B77CF0">
            <w:pPr>
              <w:pStyle w:val="TableParagraph"/>
              <w:tabs>
                <w:tab w:val="left" w:pos="3302"/>
                <w:tab w:val="left" w:pos="6393"/>
                <w:tab w:val="left" w:pos="9851"/>
              </w:tabs>
              <w:spacing w:line="215" w:lineRule="exact"/>
              <w:ind w:left="560"/>
              <w:rPr>
                <w:rFonts w:ascii="Times New Roman" w:hAnsi="Times New Roman"/>
                <w:sz w:val="20"/>
              </w:rPr>
            </w:pPr>
            <w:sdt>
              <w:sdtPr>
                <w:rPr>
                  <w:b/>
                  <w:spacing w:val="-2"/>
                  <w:sz w:val="20"/>
                </w:rPr>
                <w:id w:val="86972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2ED">
                  <w:rPr>
                    <w:rFonts w:ascii="MS Gothic" w:eastAsia="MS Gothic" w:hAnsi="MS Gothic" w:hint="eastAsia"/>
                    <w:b/>
                    <w:spacing w:val="-2"/>
                    <w:sz w:val="20"/>
                  </w:rPr>
                  <w:t>☐</w:t>
                </w:r>
              </w:sdtContent>
            </w:sdt>
            <w:r w:rsidR="00EF62D9">
              <w:rPr>
                <w:b/>
                <w:spacing w:val="-2"/>
                <w:sz w:val="20"/>
              </w:rPr>
              <w:t>Residência</w:t>
            </w:r>
            <w:r w:rsidR="00EF62D9">
              <w:rPr>
                <w:b/>
                <w:spacing w:val="11"/>
                <w:sz w:val="20"/>
              </w:rPr>
              <w:t xml:space="preserve"> </w:t>
            </w:r>
            <w:r w:rsidR="00EF62D9">
              <w:rPr>
                <w:b/>
                <w:spacing w:val="-2"/>
                <w:sz w:val="20"/>
              </w:rPr>
              <w:t>Uni-familiar</w:t>
            </w:r>
            <w:r w:rsidR="00EF62D9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-676107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CF0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EF62D9">
              <w:rPr>
                <w:b/>
                <w:sz w:val="20"/>
              </w:rPr>
              <w:t>Comercial</w:t>
            </w:r>
            <w:r w:rsidR="00EF62D9">
              <w:rPr>
                <w:b/>
                <w:spacing w:val="-9"/>
                <w:sz w:val="20"/>
              </w:rPr>
              <w:t xml:space="preserve"> </w:t>
            </w:r>
            <w:r w:rsidR="00EF62D9">
              <w:rPr>
                <w:b/>
                <w:sz w:val="20"/>
              </w:rPr>
              <w:t>de</w:t>
            </w:r>
            <w:r w:rsidR="00EF62D9">
              <w:rPr>
                <w:b/>
                <w:spacing w:val="-6"/>
                <w:sz w:val="20"/>
              </w:rPr>
              <w:t xml:space="preserve"> </w:t>
            </w:r>
            <w:r w:rsidR="00EF62D9">
              <w:rPr>
                <w:b/>
                <w:sz w:val="20"/>
              </w:rPr>
              <w:t>pequeno</w:t>
            </w:r>
            <w:r w:rsidR="00EF62D9">
              <w:rPr>
                <w:b/>
                <w:spacing w:val="-5"/>
                <w:sz w:val="20"/>
              </w:rPr>
              <w:t xml:space="preserve"> </w:t>
            </w:r>
            <w:r w:rsidR="00EF62D9">
              <w:rPr>
                <w:b/>
                <w:spacing w:val="-2"/>
                <w:sz w:val="20"/>
              </w:rPr>
              <w:t>porte</w:t>
            </w:r>
            <w:r w:rsidR="00EF62D9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1201667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CF0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EF62D9">
              <w:rPr>
                <w:b/>
                <w:spacing w:val="-2"/>
                <w:sz w:val="20"/>
              </w:rPr>
              <w:t>Outros:</w:t>
            </w:r>
            <w:r w:rsidR="00B77CF0">
              <w:rPr>
                <w:b/>
                <w:spacing w:val="-2"/>
                <w:sz w:val="20"/>
              </w:rPr>
              <w:t xml:space="preserve"> </w:t>
            </w:r>
          </w:p>
        </w:tc>
      </w:tr>
      <w:tr w:rsidR="001E673B" w:rsidTr="00B057EA">
        <w:trPr>
          <w:trHeight w:val="261"/>
        </w:trPr>
        <w:tc>
          <w:tcPr>
            <w:tcW w:w="9970" w:type="dxa"/>
            <w:gridSpan w:val="6"/>
            <w:tcBorders>
              <w:left w:val="nil"/>
              <w:bottom w:val="nil"/>
            </w:tcBorders>
            <w:shd w:val="clear" w:color="auto" w:fill="000000"/>
          </w:tcPr>
          <w:p w:rsidR="001E673B" w:rsidRDefault="00EF62D9">
            <w:pPr>
              <w:pStyle w:val="TableParagraph"/>
              <w:spacing w:before="1" w:line="240" w:lineRule="exact"/>
              <w:ind w:left="4121" w:right="410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TIPO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LIGAÇÃO</w:t>
            </w:r>
          </w:p>
        </w:tc>
      </w:tr>
      <w:tr w:rsidR="001E673B" w:rsidTr="000463C2">
        <w:trPr>
          <w:trHeight w:val="234"/>
        </w:trPr>
        <w:tc>
          <w:tcPr>
            <w:tcW w:w="9970" w:type="dxa"/>
            <w:gridSpan w:val="6"/>
          </w:tcPr>
          <w:p w:rsidR="001E673B" w:rsidRDefault="001129AE" w:rsidP="00B057EA">
            <w:pPr>
              <w:pStyle w:val="TableParagraph"/>
              <w:tabs>
                <w:tab w:val="left" w:pos="5514"/>
              </w:tabs>
              <w:spacing w:line="240" w:lineRule="auto"/>
              <w:ind w:left="561" w:right="590"/>
              <w:rPr>
                <w:b/>
                <w:sz w:val="20"/>
              </w:rPr>
            </w:pPr>
            <w:sdt>
              <w:sdtPr>
                <w:rPr>
                  <w:b/>
                  <w:sz w:val="20"/>
                </w:rPr>
                <w:id w:val="971020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57EA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B057EA">
              <w:rPr>
                <w:b/>
                <w:sz w:val="20"/>
              </w:rPr>
              <w:t xml:space="preserve"> </w:t>
            </w:r>
            <w:r w:rsidR="00EF62D9">
              <w:rPr>
                <w:b/>
                <w:sz w:val="20"/>
              </w:rPr>
              <w:t>Fossa e sumidouro</w:t>
            </w:r>
            <w:r w:rsidR="00B77CF0">
              <w:rPr>
                <w:b/>
                <w:sz w:val="20"/>
              </w:rPr>
              <w:t xml:space="preserve">                                                        </w:t>
            </w:r>
            <w:sdt>
              <w:sdtPr>
                <w:rPr>
                  <w:b/>
                  <w:sz w:val="20"/>
                </w:rPr>
                <w:id w:val="633985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CF0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B057EA">
              <w:rPr>
                <w:b/>
                <w:sz w:val="20"/>
              </w:rPr>
              <w:t xml:space="preserve"> Caixa de Gordura</w:t>
            </w:r>
          </w:p>
        </w:tc>
      </w:tr>
      <w:tr w:rsidR="001E673B" w:rsidTr="00B057EA">
        <w:trPr>
          <w:trHeight w:val="254"/>
        </w:trPr>
        <w:tc>
          <w:tcPr>
            <w:tcW w:w="9970" w:type="dxa"/>
            <w:gridSpan w:val="6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Default="00EF62D9">
            <w:pPr>
              <w:pStyle w:val="TableParagraph"/>
              <w:spacing w:before="3" w:line="230" w:lineRule="exact"/>
              <w:ind w:left="3513" w:right="350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DECLARAÇÃO</w:t>
            </w:r>
          </w:p>
        </w:tc>
      </w:tr>
      <w:tr w:rsidR="001E673B" w:rsidTr="000463C2">
        <w:trPr>
          <w:trHeight w:val="6328"/>
        </w:trPr>
        <w:tc>
          <w:tcPr>
            <w:tcW w:w="9970" w:type="dxa"/>
            <w:gridSpan w:val="6"/>
            <w:tcBorders>
              <w:bottom w:val="nil"/>
            </w:tcBorders>
          </w:tcPr>
          <w:p w:rsidR="001E673B" w:rsidRDefault="00EF62D9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4" w:line="235" w:lineRule="auto"/>
              <w:ind w:right="95"/>
              <w:jc w:val="both"/>
              <w:rPr>
                <w:sz w:val="16"/>
              </w:rPr>
            </w:pPr>
            <w:r>
              <w:rPr>
                <w:sz w:val="16"/>
              </w:rPr>
              <w:t xml:space="preserve">Na condição de </w:t>
            </w:r>
            <w:r>
              <w:rPr>
                <w:b/>
                <w:sz w:val="16"/>
              </w:rPr>
              <w:t xml:space="preserve">RESPONSÁVEL TÉCNICO </w:t>
            </w:r>
            <w:r>
              <w:rPr>
                <w:sz w:val="16"/>
              </w:rPr>
              <w:t>declaro, sob as penas da lei, que a mesma será executada em conformidade com 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projeto e que a obra a ser executada atenderá ao Código de Obras do Município de </w:t>
            </w:r>
            <w:r w:rsidR="000463C2">
              <w:rPr>
                <w:sz w:val="16"/>
              </w:rPr>
              <w:t>Quatro Pontes</w:t>
            </w:r>
            <w:r>
              <w:rPr>
                <w:sz w:val="16"/>
              </w:rPr>
              <w:t xml:space="preserve"> e legislação correlata, bem como às Normas</w:t>
            </w:r>
            <w:r w:rsidR="000463C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Técnicas.</w:t>
            </w:r>
          </w:p>
          <w:p w:rsidR="001E673B" w:rsidRDefault="00EF62D9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2" w:line="237" w:lineRule="auto"/>
              <w:ind w:right="95"/>
              <w:jc w:val="both"/>
              <w:rPr>
                <w:sz w:val="16"/>
              </w:rPr>
            </w:pPr>
            <w:r>
              <w:rPr>
                <w:sz w:val="16"/>
              </w:rPr>
              <w:t xml:space="preserve">Declaro, ainda, estar ciente de que as responsabilidades, em função de </w:t>
            </w:r>
            <w:r>
              <w:rPr>
                <w:b/>
                <w:sz w:val="16"/>
              </w:rPr>
              <w:t xml:space="preserve">omissão, desconformidade, inverdade ou descumprimento </w:t>
            </w:r>
            <w:r>
              <w:rPr>
                <w:sz w:val="16"/>
              </w:rPr>
              <w:t>dos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termos desta declaração, poderão ser cumuladas na esfera administrativa, civil e penal, ficando o responsável sujeito às sanções legais,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entre elas aquelas previstas na Lei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nº 10.046, de 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 janeiro de 2002 –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Código Civil, e Decreto-lei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nº 2.848,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07 de dezembro de 1940 –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Código Penal, em especial o previsto no artigo 299, Leis nº 5.194, de 24 de dezembro de 1966, 6.496, de 07 de dezembro de 1977 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12.378, de 30 de dezembro de 1998, Lei nº 9.605, de 12 de fevereiro de 1998.</w:t>
            </w:r>
          </w:p>
          <w:p w:rsidR="000463C2" w:rsidRDefault="000463C2" w:rsidP="000463C2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2" w:line="237" w:lineRule="auto"/>
              <w:ind w:right="95"/>
              <w:jc w:val="both"/>
              <w:rPr>
                <w:sz w:val="16"/>
              </w:rPr>
            </w:pPr>
            <w:r w:rsidRPr="000463C2">
              <w:rPr>
                <w:sz w:val="16"/>
              </w:rPr>
              <w:t>Abaixo imagens da execução da Fossa Séptica, Sumidouro e Caixa de Gordura:</w:t>
            </w:r>
          </w:p>
          <w:p w:rsidR="000463C2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16"/>
              </w:rPr>
            </w:pPr>
          </w:p>
          <w:p w:rsidR="000463C2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16"/>
              </w:rPr>
            </w:pPr>
          </w:p>
          <w:p w:rsidR="000463C2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16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 wp14:anchorId="3F2A0D26" wp14:editId="4B472F5D">
                  <wp:extent cx="5800725" cy="3400425"/>
                  <wp:effectExtent l="0" t="0" r="0" b="0"/>
                  <wp:docPr id="1" name="Diagrama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7" r:lo="rId8" r:qs="rId9" r:cs="rId10"/>
                    </a:graphicData>
                  </a:graphic>
                </wp:inline>
              </w:drawing>
            </w:r>
          </w:p>
          <w:p w:rsidR="000463C2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16"/>
              </w:rPr>
            </w:pPr>
          </w:p>
          <w:p w:rsidR="000463C2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16"/>
              </w:rPr>
            </w:pPr>
          </w:p>
        </w:tc>
      </w:tr>
      <w:tr w:rsidR="001E673B" w:rsidTr="00B057EA">
        <w:trPr>
          <w:trHeight w:val="230"/>
        </w:trPr>
        <w:tc>
          <w:tcPr>
            <w:tcW w:w="9970" w:type="dxa"/>
            <w:gridSpan w:val="6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Default="00EF62D9">
            <w:pPr>
              <w:pStyle w:val="TableParagraph"/>
              <w:spacing w:before="1" w:line="209" w:lineRule="exact"/>
              <w:ind w:left="3512" w:right="3504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ASSINATURAS</w:t>
            </w:r>
          </w:p>
        </w:tc>
      </w:tr>
      <w:tr w:rsidR="001E673B" w:rsidTr="00B057EA">
        <w:trPr>
          <w:trHeight w:val="438"/>
        </w:trPr>
        <w:tc>
          <w:tcPr>
            <w:tcW w:w="3396" w:type="dxa"/>
            <w:gridSpan w:val="3"/>
          </w:tcPr>
          <w:p w:rsidR="001E673B" w:rsidRDefault="00B057EA">
            <w:pPr>
              <w:pStyle w:val="TableParagraph"/>
              <w:spacing w:line="211" w:lineRule="exac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Data e Local</w:t>
            </w:r>
          </w:p>
        </w:tc>
        <w:tc>
          <w:tcPr>
            <w:tcW w:w="6574" w:type="dxa"/>
            <w:gridSpan w:val="3"/>
          </w:tcPr>
          <w:p w:rsidR="001E673B" w:rsidRDefault="001E673B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1E673B" w:rsidTr="00B057EA">
        <w:trPr>
          <w:trHeight w:val="438"/>
        </w:trPr>
        <w:tc>
          <w:tcPr>
            <w:tcW w:w="3396" w:type="dxa"/>
            <w:gridSpan w:val="3"/>
          </w:tcPr>
          <w:p w:rsidR="001E673B" w:rsidRDefault="00B057EA">
            <w:pPr>
              <w:pStyle w:val="TableParagraph"/>
              <w:spacing w:line="21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Técnico</w:t>
            </w:r>
          </w:p>
        </w:tc>
        <w:tc>
          <w:tcPr>
            <w:tcW w:w="6574" w:type="dxa"/>
            <w:gridSpan w:val="3"/>
          </w:tcPr>
          <w:p w:rsidR="001E673B" w:rsidRDefault="001E673B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:rsidR="004B1941" w:rsidRDefault="004B1941"/>
    <w:sectPr w:rsidR="004B1941" w:rsidSect="006E5210">
      <w:headerReference w:type="default" r:id="rId12"/>
      <w:type w:val="continuous"/>
      <w:pgSz w:w="11910" w:h="16840"/>
      <w:pgMar w:top="1920" w:right="780" w:bottom="280" w:left="9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9AE" w:rsidRDefault="001129AE" w:rsidP="00B77CF0">
      <w:r>
        <w:separator/>
      </w:r>
    </w:p>
  </w:endnote>
  <w:endnote w:type="continuationSeparator" w:id="0">
    <w:p w:rsidR="001129AE" w:rsidRDefault="001129AE" w:rsidP="00B7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9AE" w:rsidRDefault="001129AE" w:rsidP="00B77CF0">
      <w:r>
        <w:separator/>
      </w:r>
    </w:p>
  </w:footnote>
  <w:footnote w:type="continuationSeparator" w:id="0">
    <w:p w:rsidR="001129AE" w:rsidRDefault="001129AE" w:rsidP="00B77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CF0" w:rsidRDefault="00B77CF0" w:rsidP="00B77CF0">
    <w:pPr>
      <w:pStyle w:val="Corpodetexto"/>
      <w:ind w:left="2501" w:right="2496"/>
      <w:jc w:val="center"/>
      <w:rPr>
        <w:rFonts w:ascii="Arial" w:hAnsi="Arial" w:cs="Arial"/>
        <w:sz w:val="24"/>
      </w:rPr>
    </w:pPr>
    <w:r>
      <w:rPr>
        <w:b w:val="0"/>
        <w:noProof/>
        <w:color w:val="4F81BD" w:themeColor="accent1"/>
        <w:sz w:val="20"/>
        <w:lang w:val="pt-BR" w:eastAsia="pt-BR"/>
      </w:rPr>
      <w:drawing>
        <wp:anchor distT="0" distB="0" distL="114300" distR="114300" simplePos="0" relativeHeight="251659264" behindDoc="0" locked="0" layoutInCell="1" allowOverlap="1" wp14:anchorId="43FD3D0C" wp14:editId="651BD14B">
          <wp:simplePos x="0" y="0"/>
          <wp:positionH relativeFrom="margin">
            <wp:align>left</wp:align>
          </wp:positionH>
          <wp:positionV relativeFrom="paragraph">
            <wp:posOffset>-113081</wp:posOffset>
          </wp:positionV>
          <wp:extent cx="1107440" cy="1177290"/>
          <wp:effectExtent l="0" t="0" r="0" b="3810"/>
          <wp:wrapSquare wrapText="bothSides"/>
          <wp:docPr id="4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0379" cy="1180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E5210" w:rsidRDefault="006E5210" w:rsidP="004B1941">
    <w:pPr>
      <w:pStyle w:val="Corpodetexto"/>
      <w:ind w:left="2268" w:right="2496"/>
      <w:jc w:val="center"/>
      <w:rPr>
        <w:rFonts w:ascii="Arial" w:hAnsi="Arial" w:cs="Arial"/>
        <w:sz w:val="28"/>
      </w:rPr>
    </w:pPr>
  </w:p>
  <w:p w:rsidR="00B77CF0" w:rsidRPr="004B1941" w:rsidRDefault="00B77CF0" w:rsidP="004B1941">
    <w:pPr>
      <w:pStyle w:val="Corpodetexto"/>
      <w:ind w:left="2268" w:right="2496"/>
      <w:jc w:val="center"/>
      <w:rPr>
        <w:rFonts w:ascii="Arial" w:hAnsi="Arial" w:cs="Arial"/>
        <w:spacing w:val="-2"/>
        <w:sz w:val="28"/>
      </w:rPr>
    </w:pPr>
    <w:r w:rsidRPr="004B1941">
      <w:rPr>
        <w:rFonts w:ascii="Arial" w:hAnsi="Arial" w:cs="Arial"/>
        <w:sz w:val="28"/>
      </w:rPr>
      <w:t>DECLARAÇÃO</w:t>
    </w:r>
    <w:r w:rsidRPr="004B1941">
      <w:rPr>
        <w:rFonts w:ascii="Arial" w:hAnsi="Arial" w:cs="Arial"/>
        <w:spacing w:val="-4"/>
        <w:sz w:val="28"/>
      </w:rPr>
      <w:t xml:space="preserve"> </w:t>
    </w:r>
    <w:r w:rsidRPr="004B1941">
      <w:rPr>
        <w:rFonts w:ascii="Arial" w:hAnsi="Arial" w:cs="Arial"/>
        <w:sz w:val="28"/>
      </w:rPr>
      <w:t>DE</w:t>
    </w:r>
    <w:r w:rsidRPr="004B1941">
      <w:rPr>
        <w:rFonts w:ascii="Arial" w:hAnsi="Arial" w:cs="Arial"/>
        <w:spacing w:val="-3"/>
        <w:sz w:val="28"/>
      </w:rPr>
      <w:t xml:space="preserve"> </w:t>
    </w:r>
    <w:r w:rsidRPr="004B1941">
      <w:rPr>
        <w:rFonts w:ascii="Arial" w:hAnsi="Arial" w:cs="Arial"/>
        <w:sz w:val="28"/>
      </w:rPr>
      <w:t>RESPONSABILIDADE</w:t>
    </w:r>
    <w:r w:rsidRPr="004B1941">
      <w:rPr>
        <w:rFonts w:ascii="Arial" w:hAnsi="Arial" w:cs="Arial"/>
        <w:spacing w:val="-1"/>
        <w:sz w:val="28"/>
      </w:rPr>
      <w:t xml:space="preserve"> </w:t>
    </w:r>
    <w:r w:rsidRPr="004B1941">
      <w:rPr>
        <w:rFonts w:ascii="Arial" w:hAnsi="Arial" w:cs="Arial"/>
        <w:sz w:val="28"/>
      </w:rPr>
      <w:t>DE</w:t>
    </w:r>
    <w:r w:rsidRPr="004B1941">
      <w:rPr>
        <w:rFonts w:ascii="Arial" w:hAnsi="Arial" w:cs="Arial"/>
        <w:spacing w:val="-3"/>
        <w:sz w:val="28"/>
      </w:rPr>
      <w:t xml:space="preserve"> </w:t>
    </w:r>
    <w:r w:rsidRPr="004B1941">
      <w:rPr>
        <w:rFonts w:ascii="Arial" w:hAnsi="Arial" w:cs="Arial"/>
        <w:sz w:val="28"/>
      </w:rPr>
      <w:t>PROJETO</w:t>
    </w:r>
    <w:r w:rsidRPr="004B1941">
      <w:rPr>
        <w:rFonts w:ascii="Arial" w:hAnsi="Arial" w:cs="Arial"/>
        <w:spacing w:val="-3"/>
        <w:sz w:val="28"/>
      </w:rPr>
      <w:t xml:space="preserve"> </w:t>
    </w:r>
    <w:r w:rsidRPr="004B1941">
      <w:rPr>
        <w:rFonts w:ascii="Arial" w:hAnsi="Arial" w:cs="Arial"/>
        <w:spacing w:val="-2"/>
        <w:sz w:val="28"/>
      </w:rPr>
      <w:t>HIDROSSANITÁRIO</w:t>
    </w:r>
  </w:p>
  <w:p w:rsidR="00B77CF0" w:rsidRDefault="00B77C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C3EBE"/>
    <w:multiLevelType w:val="hybridMultilevel"/>
    <w:tmpl w:val="962C9D54"/>
    <w:lvl w:ilvl="0" w:tplc="335CD386">
      <w:start w:val="1"/>
      <w:numFmt w:val="decimal"/>
      <w:lvlText w:val="%1."/>
      <w:lvlJc w:val="left"/>
      <w:pPr>
        <w:ind w:left="820" w:hanging="356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  <w:lang w:val="pt-PT" w:eastAsia="en-US" w:bidi="ar-SA"/>
      </w:rPr>
    </w:lvl>
    <w:lvl w:ilvl="1" w:tplc="37D08338">
      <w:numFmt w:val="bullet"/>
      <w:lvlText w:val="•"/>
      <w:lvlJc w:val="left"/>
      <w:pPr>
        <w:ind w:left="1734" w:hanging="356"/>
      </w:pPr>
      <w:rPr>
        <w:rFonts w:hint="default"/>
        <w:lang w:val="pt-PT" w:eastAsia="en-US" w:bidi="ar-SA"/>
      </w:rPr>
    </w:lvl>
    <w:lvl w:ilvl="2" w:tplc="784A26C0">
      <w:numFmt w:val="bullet"/>
      <w:lvlText w:val="•"/>
      <w:lvlJc w:val="left"/>
      <w:pPr>
        <w:ind w:left="2648" w:hanging="356"/>
      </w:pPr>
      <w:rPr>
        <w:rFonts w:hint="default"/>
        <w:lang w:val="pt-PT" w:eastAsia="en-US" w:bidi="ar-SA"/>
      </w:rPr>
    </w:lvl>
    <w:lvl w:ilvl="3" w:tplc="F4A4E82A">
      <w:numFmt w:val="bullet"/>
      <w:lvlText w:val="•"/>
      <w:lvlJc w:val="left"/>
      <w:pPr>
        <w:ind w:left="3562" w:hanging="356"/>
      </w:pPr>
      <w:rPr>
        <w:rFonts w:hint="default"/>
        <w:lang w:val="pt-PT" w:eastAsia="en-US" w:bidi="ar-SA"/>
      </w:rPr>
    </w:lvl>
    <w:lvl w:ilvl="4" w:tplc="1C4CFCCC">
      <w:numFmt w:val="bullet"/>
      <w:lvlText w:val="•"/>
      <w:lvlJc w:val="left"/>
      <w:pPr>
        <w:ind w:left="4476" w:hanging="356"/>
      </w:pPr>
      <w:rPr>
        <w:rFonts w:hint="default"/>
        <w:lang w:val="pt-PT" w:eastAsia="en-US" w:bidi="ar-SA"/>
      </w:rPr>
    </w:lvl>
    <w:lvl w:ilvl="5" w:tplc="B0DA20C2">
      <w:numFmt w:val="bullet"/>
      <w:lvlText w:val="•"/>
      <w:lvlJc w:val="left"/>
      <w:pPr>
        <w:ind w:left="5390" w:hanging="356"/>
      </w:pPr>
      <w:rPr>
        <w:rFonts w:hint="default"/>
        <w:lang w:val="pt-PT" w:eastAsia="en-US" w:bidi="ar-SA"/>
      </w:rPr>
    </w:lvl>
    <w:lvl w:ilvl="6" w:tplc="3CD8900C">
      <w:numFmt w:val="bullet"/>
      <w:lvlText w:val="•"/>
      <w:lvlJc w:val="left"/>
      <w:pPr>
        <w:ind w:left="6304" w:hanging="356"/>
      </w:pPr>
      <w:rPr>
        <w:rFonts w:hint="default"/>
        <w:lang w:val="pt-PT" w:eastAsia="en-US" w:bidi="ar-SA"/>
      </w:rPr>
    </w:lvl>
    <w:lvl w:ilvl="7" w:tplc="7F4894DE">
      <w:numFmt w:val="bullet"/>
      <w:lvlText w:val="•"/>
      <w:lvlJc w:val="left"/>
      <w:pPr>
        <w:ind w:left="7218" w:hanging="356"/>
      </w:pPr>
      <w:rPr>
        <w:rFonts w:hint="default"/>
        <w:lang w:val="pt-PT" w:eastAsia="en-US" w:bidi="ar-SA"/>
      </w:rPr>
    </w:lvl>
    <w:lvl w:ilvl="8" w:tplc="A9EA0E2A">
      <w:numFmt w:val="bullet"/>
      <w:lvlText w:val="•"/>
      <w:lvlJc w:val="left"/>
      <w:pPr>
        <w:ind w:left="8132" w:hanging="35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9AE"/>
    <w:rsid w:val="000463C2"/>
    <w:rsid w:val="0007262C"/>
    <w:rsid w:val="00084FFE"/>
    <w:rsid w:val="00100FF7"/>
    <w:rsid w:val="001129AE"/>
    <w:rsid w:val="001E673B"/>
    <w:rsid w:val="004B1941"/>
    <w:rsid w:val="00637DD5"/>
    <w:rsid w:val="006E5210"/>
    <w:rsid w:val="00AF1735"/>
    <w:rsid w:val="00B057EA"/>
    <w:rsid w:val="00B77CF0"/>
    <w:rsid w:val="00C302ED"/>
    <w:rsid w:val="00D0572E"/>
    <w:rsid w:val="00EF62D9"/>
    <w:rsid w:val="00FE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8EDFE1F-2BDF-489E-A1AE-D6DCDE9E4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129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1" w:lineRule="exact"/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B77C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77CF0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B77C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77CF0"/>
    <w:rPr>
      <w:rFonts w:ascii="Calibri" w:eastAsia="Calibri" w:hAnsi="Calibri" w:cs="Calibri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129A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PADRONIZA&#199;&#195;O\DECLARA&#199;&#213;ES\DECLARA&#199;&#195;O%20DE%20RESPONSABILIDADE%20DE%20PROJETO%20HIDROSSANIT&#193;RIO%20C.%20IMAGEE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DFB1328-5B0D-4584-B510-D8BD3C99B397}" type="doc">
      <dgm:prSet loTypeId="urn:microsoft.com/office/officeart/2008/layout/PictureGrid" loCatId="pictur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t-BR"/>
        </a:p>
      </dgm:t>
    </dgm:pt>
    <dgm:pt modelId="{5BD7B653-0629-48CD-881F-0006655EC090}">
      <dgm:prSet phldrT="[Texto]" custT="1"/>
      <dgm:spPr/>
      <dgm:t>
        <a:bodyPr/>
        <a:lstStyle/>
        <a:p>
          <a:r>
            <a:rPr lang="pt-BR" sz="1600" b="1"/>
            <a:t>IMAGEM I</a:t>
          </a:r>
        </a:p>
      </dgm:t>
    </dgm:pt>
    <dgm:pt modelId="{D0CB79C3-8A7E-432E-85AD-94440CE03A1B}" type="parTrans" cxnId="{BFDF6918-871B-4843-991A-93DA30EBB8DD}">
      <dgm:prSet/>
      <dgm:spPr/>
      <dgm:t>
        <a:bodyPr/>
        <a:lstStyle/>
        <a:p>
          <a:endParaRPr lang="pt-BR"/>
        </a:p>
      </dgm:t>
    </dgm:pt>
    <dgm:pt modelId="{739011CD-7FD9-458A-A383-83DC0BC4D8EC}" type="sibTrans" cxnId="{BFDF6918-871B-4843-991A-93DA30EBB8DD}">
      <dgm:prSet/>
      <dgm:spPr/>
      <dgm:t>
        <a:bodyPr/>
        <a:lstStyle/>
        <a:p>
          <a:endParaRPr lang="pt-BR"/>
        </a:p>
      </dgm:t>
    </dgm:pt>
    <dgm:pt modelId="{863ABADC-547E-4A34-B3A6-BEBE780D51C4}">
      <dgm:prSet phldrT="[Texto]" custT="1"/>
      <dgm:spPr/>
      <dgm:t>
        <a:bodyPr/>
        <a:lstStyle/>
        <a:p>
          <a:r>
            <a:rPr lang="pt-BR" sz="1600" b="1"/>
            <a:t>IMAGEM II</a:t>
          </a:r>
          <a:endParaRPr lang="pt-BR" sz="1600"/>
        </a:p>
      </dgm:t>
    </dgm:pt>
    <dgm:pt modelId="{EC63ABFC-0326-4975-9E91-13F8502063C0}" type="parTrans" cxnId="{547153C0-4204-4CC3-A4A3-D97905974B82}">
      <dgm:prSet/>
      <dgm:spPr/>
      <dgm:t>
        <a:bodyPr/>
        <a:lstStyle/>
        <a:p>
          <a:endParaRPr lang="pt-BR"/>
        </a:p>
      </dgm:t>
    </dgm:pt>
    <dgm:pt modelId="{D3700AB9-8174-4F28-9140-C5229FB6DE9F}" type="sibTrans" cxnId="{547153C0-4204-4CC3-A4A3-D97905974B82}">
      <dgm:prSet/>
      <dgm:spPr/>
      <dgm:t>
        <a:bodyPr/>
        <a:lstStyle/>
        <a:p>
          <a:endParaRPr lang="pt-BR"/>
        </a:p>
      </dgm:t>
    </dgm:pt>
    <dgm:pt modelId="{5721390B-389A-4A43-A992-E209C03202DB}" type="pres">
      <dgm:prSet presAssocID="{3DFB1328-5B0D-4584-B510-D8BD3C99B397}" presName="Name0" presStyleCnt="0">
        <dgm:presLayoutVars>
          <dgm:dir/>
        </dgm:presLayoutVars>
      </dgm:prSet>
      <dgm:spPr/>
      <dgm:t>
        <a:bodyPr/>
        <a:lstStyle/>
        <a:p>
          <a:endParaRPr lang="pt-BR"/>
        </a:p>
      </dgm:t>
    </dgm:pt>
    <dgm:pt modelId="{665D233B-F211-48D3-B50A-4D869BA5C292}" type="pres">
      <dgm:prSet presAssocID="{5BD7B653-0629-48CD-881F-0006655EC090}" presName="composite" presStyleCnt="0"/>
      <dgm:spPr/>
    </dgm:pt>
    <dgm:pt modelId="{A3DAA91D-E9FF-4972-827D-7C53A1109868}" type="pres">
      <dgm:prSet presAssocID="{5BD7B653-0629-48CD-881F-0006655EC090}" presName="rect2" presStyleLbl="revTx" presStyleIdx="0" presStyleCnt="2" custScaleY="87430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7A701BDC-0D86-4B36-B2BE-EA030D46C480}" type="pres">
      <dgm:prSet presAssocID="{5BD7B653-0629-48CD-881F-0006655EC090}" presName="rect1" presStyleLbl="alignImgPlace1" presStyleIdx="0" presStyleCnt="2"/>
      <dgm:spPr/>
    </dgm:pt>
    <dgm:pt modelId="{0A258B88-B9AC-445A-8282-A36EB89CC471}" type="pres">
      <dgm:prSet presAssocID="{739011CD-7FD9-458A-A383-83DC0BC4D8EC}" presName="sibTrans" presStyleCnt="0"/>
      <dgm:spPr/>
    </dgm:pt>
    <dgm:pt modelId="{ABC0BC05-3179-4DDA-ABBF-E6CEA905651A}" type="pres">
      <dgm:prSet presAssocID="{863ABADC-547E-4A34-B3A6-BEBE780D51C4}" presName="composite" presStyleCnt="0"/>
      <dgm:spPr/>
    </dgm:pt>
    <dgm:pt modelId="{87A80178-8220-4D82-AD2A-F50E19B9ADCE}" type="pres">
      <dgm:prSet presAssocID="{863ABADC-547E-4A34-B3A6-BEBE780D51C4}" presName="rect2" presStyleLbl="revTx" presStyleIdx="1" presStyleCnt="2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E888C8FB-6422-4515-931A-D9287F1F2838}" type="pres">
      <dgm:prSet presAssocID="{863ABADC-547E-4A34-B3A6-BEBE780D51C4}" presName="rect1" presStyleLbl="alignImgPlace1" presStyleIdx="1" presStyleCnt="2"/>
      <dgm:spPr/>
    </dgm:pt>
  </dgm:ptLst>
  <dgm:cxnLst>
    <dgm:cxn modelId="{C3929793-81B8-4AB7-B073-519D485BE354}" type="presOf" srcId="{5BD7B653-0629-48CD-881F-0006655EC090}" destId="{A3DAA91D-E9FF-4972-827D-7C53A1109868}" srcOrd="0" destOrd="0" presId="urn:microsoft.com/office/officeart/2008/layout/PictureGrid"/>
    <dgm:cxn modelId="{95E9FD10-C3C9-4D3C-A020-D6B6BD7B414C}" type="presOf" srcId="{863ABADC-547E-4A34-B3A6-BEBE780D51C4}" destId="{87A80178-8220-4D82-AD2A-F50E19B9ADCE}" srcOrd="0" destOrd="0" presId="urn:microsoft.com/office/officeart/2008/layout/PictureGrid"/>
    <dgm:cxn modelId="{547153C0-4204-4CC3-A4A3-D97905974B82}" srcId="{3DFB1328-5B0D-4584-B510-D8BD3C99B397}" destId="{863ABADC-547E-4A34-B3A6-BEBE780D51C4}" srcOrd="1" destOrd="0" parTransId="{EC63ABFC-0326-4975-9E91-13F8502063C0}" sibTransId="{D3700AB9-8174-4F28-9140-C5229FB6DE9F}"/>
    <dgm:cxn modelId="{F5DA425C-EE31-427B-86AC-6813ED6DFCA3}" type="presOf" srcId="{3DFB1328-5B0D-4584-B510-D8BD3C99B397}" destId="{5721390B-389A-4A43-A992-E209C03202DB}" srcOrd="0" destOrd="0" presId="urn:microsoft.com/office/officeart/2008/layout/PictureGrid"/>
    <dgm:cxn modelId="{BFDF6918-871B-4843-991A-93DA30EBB8DD}" srcId="{3DFB1328-5B0D-4584-B510-D8BD3C99B397}" destId="{5BD7B653-0629-48CD-881F-0006655EC090}" srcOrd="0" destOrd="0" parTransId="{D0CB79C3-8A7E-432E-85AD-94440CE03A1B}" sibTransId="{739011CD-7FD9-458A-A383-83DC0BC4D8EC}"/>
    <dgm:cxn modelId="{A82D1F24-49FA-4ED7-B749-C9A663A094C1}" type="presParOf" srcId="{5721390B-389A-4A43-A992-E209C03202DB}" destId="{665D233B-F211-48D3-B50A-4D869BA5C292}" srcOrd="0" destOrd="0" presId="urn:microsoft.com/office/officeart/2008/layout/PictureGrid"/>
    <dgm:cxn modelId="{9966ADD8-9FA1-47EA-B5EE-C2F522FDA4AB}" type="presParOf" srcId="{665D233B-F211-48D3-B50A-4D869BA5C292}" destId="{A3DAA91D-E9FF-4972-827D-7C53A1109868}" srcOrd="0" destOrd="0" presId="urn:microsoft.com/office/officeart/2008/layout/PictureGrid"/>
    <dgm:cxn modelId="{FE2DD28F-C89E-4974-9CE9-A38A8932AF2A}" type="presParOf" srcId="{665D233B-F211-48D3-B50A-4D869BA5C292}" destId="{7A701BDC-0D86-4B36-B2BE-EA030D46C480}" srcOrd="1" destOrd="0" presId="urn:microsoft.com/office/officeart/2008/layout/PictureGrid"/>
    <dgm:cxn modelId="{AA7F0194-86EE-4D3D-996E-F457789B256A}" type="presParOf" srcId="{5721390B-389A-4A43-A992-E209C03202DB}" destId="{0A258B88-B9AC-445A-8282-A36EB89CC471}" srcOrd="1" destOrd="0" presId="urn:microsoft.com/office/officeart/2008/layout/PictureGrid"/>
    <dgm:cxn modelId="{1E33B294-8DE8-4F19-9F8A-1C52E1DBAF94}" type="presParOf" srcId="{5721390B-389A-4A43-A992-E209C03202DB}" destId="{ABC0BC05-3179-4DDA-ABBF-E6CEA905651A}" srcOrd="2" destOrd="0" presId="urn:microsoft.com/office/officeart/2008/layout/PictureGrid"/>
    <dgm:cxn modelId="{AF3357A9-AD05-45E2-8917-98539D410923}" type="presParOf" srcId="{ABC0BC05-3179-4DDA-ABBF-E6CEA905651A}" destId="{87A80178-8220-4D82-AD2A-F50E19B9ADCE}" srcOrd="0" destOrd="0" presId="urn:microsoft.com/office/officeart/2008/layout/PictureGrid"/>
    <dgm:cxn modelId="{4B8F2A09-AB82-4E5B-BF00-EFE437D7AE33}" type="presParOf" srcId="{ABC0BC05-3179-4DDA-ABBF-E6CEA905651A}" destId="{E888C8FB-6422-4515-931A-D9287F1F2838}" srcOrd="1" destOrd="0" presId="urn:microsoft.com/office/officeart/2008/layout/PictureGrid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DAA91D-E9FF-4972-827D-7C53A1109868}">
      <dsp:nvSpPr>
        <dsp:cNvPr id="0" name=""/>
        <dsp:cNvSpPr/>
      </dsp:nvSpPr>
      <dsp:spPr>
        <a:xfrm>
          <a:off x="190903" y="170590"/>
          <a:ext cx="2573441" cy="33749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60960" rIns="60960" bIns="0" numCol="1" spcCol="1270" anchor="b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600" b="1" kern="1200"/>
            <a:t>IMAGEM I</a:t>
          </a:r>
        </a:p>
      </dsp:txBody>
      <dsp:txXfrm>
        <a:off x="190903" y="170590"/>
        <a:ext cx="2573441" cy="337494"/>
      </dsp:txXfrm>
    </dsp:sp>
    <dsp:sp modelId="{7A701BDC-0D86-4B36-B2BE-EA030D46C480}">
      <dsp:nvSpPr>
        <dsp:cNvPr id="0" name=""/>
        <dsp:cNvSpPr/>
      </dsp:nvSpPr>
      <dsp:spPr>
        <a:xfrm>
          <a:off x="190903" y="656392"/>
          <a:ext cx="2573441" cy="2573441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7A80178-8220-4D82-AD2A-F50E19B9ADCE}">
      <dsp:nvSpPr>
        <dsp:cNvPr id="0" name=""/>
        <dsp:cNvSpPr/>
      </dsp:nvSpPr>
      <dsp:spPr>
        <a:xfrm>
          <a:off x="3036379" y="158459"/>
          <a:ext cx="2573441" cy="38601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60960" rIns="60960" bIns="0" numCol="1" spcCol="1270" anchor="b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600" b="1" kern="1200"/>
            <a:t>IMAGEM II</a:t>
          </a:r>
          <a:endParaRPr lang="pt-BR" sz="1600" kern="1200"/>
        </a:p>
      </dsp:txBody>
      <dsp:txXfrm>
        <a:off x="3036379" y="158459"/>
        <a:ext cx="2573441" cy="386016"/>
      </dsp:txXfrm>
    </dsp:sp>
    <dsp:sp modelId="{E888C8FB-6422-4515-931A-D9287F1F2838}">
      <dsp:nvSpPr>
        <dsp:cNvPr id="0" name=""/>
        <dsp:cNvSpPr/>
      </dsp:nvSpPr>
      <dsp:spPr>
        <a:xfrm>
          <a:off x="3036379" y="668523"/>
          <a:ext cx="2573441" cy="2573441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PictureGrid">
  <dgm:title val=""/>
  <dgm:desc val=""/>
  <dgm:catLst>
    <dgm:cat type="picture" pri="11000"/>
    <dgm:cat type="pictureconvert" pri="11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dir/>
    </dgm:varLst>
    <dgm:choose name="Name1">
      <dgm:if name="Name2" axis="ch" ptType="node" func="cnt" op="lte" val="4">
        <dgm:choose name="Name3">
          <dgm:if name="Name4" func="var" arg="dir" op="equ" val="norm">
            <dgm:alg type="snake">
              <dgm:param type="off" val="ctr"/>
              <dgm:param type="bkpt" val="fixed"/>
              <dgm:param type="bkPtFixedVal" val="2"/>
            </dgm:alg>
          </dgm:if>
          <dgm:else name="Name5">
            <dgm:alg type="snake">
              <dgm:param type="off" val="ctr"/>
              <dgm:param type="grDir" val="tR"/>
              <dgm:param type="bkpt" val="fixed"/>
              <dgm:param type="bkPtFixedVal" val="2"/>
            </dgm:alg>
          </dgm:else>
        </dgm:choose>
      </dgm:if>
      <dgm:else name="Name6">
        <dgm:choose name="Name7">
          <dgm:if name="Name8" axis="ch" ptType="node" func="cnt" op="lte" val="9">
            <dgm:choose name="Name9">
              <dgm:if name="Name10" func="var" arg="dir" op="equ" val="norm">
                <dgm:alg type="snake">
                  <dgm:param type="off" val="ctr"/>
                  <dgm:param type="bkpt" val="fixed"/>
                  <dgm:param type="bkPtFixedVal" val="3"/>
                </dgm:alg>
              </dgm:if>
              <dgm:else name="Name11">
                <dgm:alg type="snake">
                  <dgm:param type="off" val="ctr"/>
                  <dgm:param type="grDir" val="tR"/>
                  <dgm:param type="bkpt" val="fixed"/>
                  <dgm:param type="bkPtFixedVal" val="3"/>
                </dgm:alg>
              </dgm:else>
            </dgm:choose>
          </dgm:if>
          <dgm:else name="Name12">
            <dgm:choose name="Name13">
              <dgm:if name="Name14" axis="ch" ptType="node" func="cnt" op="lte" val="16">
                <dgm:choose name="Name15">
                  <dgm:if name="Name16" func="var" arg="dir" op="equ" val="norm">
                    <dgm:alg type="snake">
                      <dgm:param type="off" val="ctr"/>
                      <dgm:param type="bkpt" val="fixed"/>
                      <dgm:param type="bkPtFixedVal" val="4"/>
                    </dgm:alg>
                  </dgm:if>
                  <dgm:else name="Name17">
                    <dgm:alg type="snake">
                      <dgm:param type="off" val="ctr"/>
                      <dgm:param type="grDir" val="tR"/>
                      <dgm:param type="bkpt" val="fixed"/>
                      <dgm:param type="bkPtFixedVal" val="4"/>
                    </dgm:alg>
                  </dgm:else>
                </dgm:choose>
              </dgm:if>
              <dgm:else name="Name18">
                <dgm:choose name="Name19">
                  <dgm:if name="Name20" axis="ch" ptType="node" func="cnt" op="lte" val="25">
                    <dgm:choose name="Name21">
                      <dgm:if name="Name22" func="var" arg="dir" op="equ" val="norm">
                        <dgm:alg type="snake">
                          <dgm:param type="off" val="ctr"/>
                          <dgm:param type="bkpt" val="fixed"/>
                          <dgm:param type="bkPtFixedVal" val="5"/>
                        </dgm:alg>
                      </dgm:if>
                      <dgm:else name="Name23">
                        <dgm:alg type="snake">
                          <dgm:param type="off" val="ctr"/>
                          <dgm:param type="grDir" val="tR"/>
                          <dgm:param type="bkpt" val="fixed"/>
                          <dgm:param type="bkPtFixedVal" val="5"/>
                        </dgm:alg>
                      </dgm:else>
                    </dgm:choose>
                  </dgm:if>
                  <dgm:else name="Name24">
                    <dgm:choose name="Name25">
                      <dgm:if name="Name26" func="var" arg="dir" op="equ" val="norm">
                        <dgm:alg type="snake">
                          <dgm:param type="off" val="ctr"/>
                        </dgm:alg>
                      </dgm:if>
                      <dgm:else name="Name27">
                        <dgm:alg type="snake">
                          <dgm:param type="off" val="ctr"/>
                          <dgm:param type="grDir" val="tR"/>
                        </dgm:alg>
                      </dgm:else>
                    </dgm:choose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h" fact="0.8"/>
      <dgm:constr type="h" for="ch" forName="composite" refType="h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alg type="composite">
          <dgm:param type="ar" val="0.7568"/>
        </dgm:alg>
        <dgm:shape xmlns:r="http://schemas.openxmlformats.org/officeDocument/2006/relationships" r:blip="">
          <dgm:adjLst/>
        </dgm:shape>
        <dgm:constrLst>
          <dgm:constr type="l" for="ch" forName="rect1" refType="w" fact="0"/>
          <dgm:constr type="t" for="ch" forName="rect1" refType="h" fact="0.15"/>
          <dgm:constr type="w" for="ch" forName="rect1" refType="w"/>
          <dgm:constr type="h" for="ch" forName="rect1" refType="w"/>
          <dgm:constr type="l" for="ch" forName="rect2" refType="w" fact="0"/>
          <dgm:constr type="t" for="ch" forName="rect2" refType="h" fact="0"/>
          <dgm:constr type="w" for="ch" forName="rect2" refType="w"/>
          <dgm:constr type="h" for="ch" forName="rect2" refType="w" fact="0.15"/>
        </dgm:constrLst>
        <dgm:layoutNode name="rect2" styleLbl="revTx">
          <dgm:varLst>
            <dgm:bulletEnabled val="1"/>
          </dgm:varLst>
          <dgm:alg type="tx">
            <dgm:param type="stBulletLvl" val="3"/>
            <dgm:param type="parTxLTRAlign" val="l"/>
            <dgm:param type="parTxRTLAlign" val="r"/>
            <dgm:param type="txAnchorVert" val="b"/>
            <dgm:param type="txAnchorVertCh" val="b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"/>
            <dgm:constr type="rMarg" refType="primFontSz" fact="0.3"/>
            <dgm:constr type="tMarg" refType="primFontSz" fact="0.3"/>
            <dgm:constr type="bMarg" refType="primFontSz" fact="0"/>
            <dgm:constr type="secFontSz" refType="primFontSz" fact="0.8"/>
          </dgm:constrLst>
          <dgm:ruleLst>
            <dgm:rule type="primFontSz" val="5" fact="NaN" max="NaN"/>
          </dgm:ruleLst>
        </dgm:layoutNode>
        <dgm:layoutNode name="rect1" styleLbl="alignImgPlace1">
          <dgm:alg type="sp"/>
          <dgm:shape xmlns:r="http://schemas.openxmlformats.org/officeDocument/2006/relationships" type="rect" r:blip="" blipPhldr="1">
            <dgm:adjLst/>
          </dgm:shape>
          <dgm:presOf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DECLARAÇÃO DE RESPONSABILIDADE DE PROJETO HIDROSSANITÁRIO C. IMAGEEM</Template>
  <TotalTime>0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Hidro</vt:lpstr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Hidro</dc:title>
  <dc:creator>Usuário</dc:creator>
  <cp:lastModifiedBy>Usuário</cp:lastModifiedBy>
  <cp:revision>1</cp:revision>
  <dcterms:created xsi:type="dcterms:W3CDTF">2023-04-17T12:57:00Z</dcterms:created>
  <dcterms:modified xsi:type="dcterms:W3CDTF">2023-04-17T12:57:00Z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2022-02-10T00:00:00Z</vt:filetime>
  </property>
  <property fmtid="{D5CDD505-2E9C-101B-9397-08002B2CF9AE}" pid="3" name="LastSaved">
    <vt:filetime>2023-02-08T00:00:00Z</vt:filetime>
  </property>
  <property fmtid="{D5CDD505-2E9C-101B-9397-08002B2CF9AE}" pid="4" name="Producer">
    <vt:lpwstr>Adobe Acrobat Pro (64-bit) 22 Paper Capture Plug-in</vt:lpwstr>
  </property>
</Properties>
</file>