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CF0" w:rsidRPr="00B77CF0" w:rsidRDefault="00B77CF0">
      <w:pPr>
        <w:pStyle w:val="Corpodetexto"/>
        <w:ind w:left="2501" w:right="2496"/>
        <w:jc w:val="center"/>
        <w:rPr>
          <w:rFonts w:ascii="Arial" w:hAnsi="Arial" w:cs="Arial"/>
        </w:rPr>
      </w:pPr>
      <w:bookmarkStart w:id="0" w:name="_GoBack"/>
    </w:p>
    <w:tbl>
      <w:tblPr>
        <w:tblStyle w:val="TableNormal"/>
        <w:tblW w:w="10483" w:type="dxa"/>
        <w:tblInd w:w="-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0"/>
        <w:gridCol w:w="1373"/>
        <w:gridCol w:w="2160"/>
        <w:gridCol w:w="899"/>
        <w:gridCol w:w="4511"/>
      </w:tblGrid>
      <w:tr w:rsidR="001E673B" w:rsidTr="00E42479">
        <w:trPr>
          <w:trHeight w:val="266"/>
        </w:trPr>
        <w:tc>
          <w:tcPr>
            <w:tcW w:w="10483" w:type="dxa"/>
            <w:gridSpan w:val="5"/>
            <w:tcBorders>
              <w:left w:val="nil"/>
              <w:bottom w:val="nil"/>
              <w:right w:val="nil"/>
            </w:tcBorders>
            <w:shd w:val="clear" w:color="auto" w:fill="000000"/>
          </w:tcPr>
          <w:bookmarkEnd w:id="0"/>
          <w:p w:rsidR="001E673B" w:rsidRDefault="00B057EA">
            <w:pPr>
              <w:pStyle w:val="TableParagraph"/>
              <w:spacing w:before="1" w:line="240" w:lineRule="exact"/>
              <w:ind w:left="3511" w:right="3504"/>
              <w:jc w:val="center"/>
              <w:rPr>
                <w:b/>
                <w:sz w:val="20"/>
              </w:rPr>
            </w:pPr>
            <w:r w:rsidRPr="00B057EA">
              <w:rPr>
                <w:b/>
                <w:color w:val="FFFFFF"/>
                <w:sz w:val="20"/>
              </w:rPr>
              <w:t>DADOS DO IMÓVEL</w:t>
            </w:r>
          </w:p>
        </w:tc>
      </w:tr>
      <w:tr w:rsidR="001E673B" w:rsidTr="00E42479">
        <w:trPr>
          <w:trHeight w:val="499"/>
        </w:trPr>
        <w:tc>
          <w:tcPr>
            <w:tcW w:w="10483" w:type="dxa"/>
            <w:gridSpan w:val="5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Proprietário do imóvel: </w:t>
            </w:r>
          </w:p>
        </w:tc>
      </w:tr>
      <w:tr w:rsidR="001E673B" w:rsidTr="00E42479">
        <w:trPr>
          <w:trHeight w:val="504"/>
        </w:trPr>
        <w:tc>
          <w:tcPr>
            <w:tcW w:w="1540" w:type="dxa"/>
          </w:tcPr>
          <w:p w:rsidR="001E673B" w:rsidRDefault="00B77CF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 </w:t>
            </w:r>
            <w:r>
              <w:rPr>
                <w:b/>
                <w:spacing w:val="-5"/>
                <w:sz w:val="20"/>
              </w:rPr>
              <w:t>Lote:</w:t>
            </w:r>
          </w:p>
        </w:tc>
        <w:tc>
          <w:tcPr>
            <w:tcW w:w="1373" w:type="dxa"/>
          </w:tcPr>
          <w:p w:rsidR="001E673B" w:rsidRDefault="00B77CF0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Quadra:</w:t>
            </w:r>
          </w:p>
        </w:tc>
        <w:tc>
          <w:tcPr>
            <w:tcW w:w="3059" w:type="dxa"/>
            <w:gridSpan w:val="2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de Matricula:</w:t>
            </w:r>
          </w:p>
        </w:tc>
        <w:tc>
          <w:tcPr>
            <w:tcW w:w="4511" w:type="dxa"/>
          </w:tcPr>
          <w:p w:rsidR="001E673B" w:rsidRDefault="00B057E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Alvará de Construção</w:t>
            </w:r>
            <w:r w:rsidR="00E42479">
              <w:rPr>
                <w:b/>
                <w:sz w:val="20"/>
              </w:rPr>
              <w:t xml:space="preserve"> Existente</w:t>
            </w:r>
            <w:r>
              <w:rPr>
                <w:b/>
                <w:sz w:val="20"/>
              </w:rPr>
              <w:t>:</w:t>
            </w:r>
          </w:p>
          <w:p w:rsidR="00E42479" w:rsidRDefault="009F1B82" w:rsidP="00E4247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N° Alvará de Habite-se</w:t>
            </w:r>
            <w:r w:rsidR="00E42479">
              <w:rPr>
                <w:b/>
                <w:sz w:val="20"/>
              </w:rPr>
              <w:t xml:space="preserve"> Existente</w:t>
            </w:r>
            <w:r>
              <w:rPr>
                <w:b/>
                <w:sz w:val="20"/>
              </w:rPr>
              <w:t>:</w:t>
            </w:r>
          </w:p>
        </w:tc>
      </w:tr>
      <w:tr w:rsidR="00F24169" w:rsidTr="00E42479">
        <w:trPr>
          <w:trHeight w:val="496"/>
        </w:trPr>
        <w:tc>
          <w:tcPr>
            <w:tcW w:w="10483" w:type="dxa"/>
            <w:gridSpan w:val="5"/>
          </w:tcPr>
          <w:p w:rsidR="00F24169" w:rsidRDefault="00F24169">
            <w:pPr>
              <w:pStyle w:val="TableParagraph"/>
              <w:ind w:left="105"/>
              <w:rPr>
                <w:b/>
                <w:sz w:val="20"/>
              </w:rPr>
            </w:pPr>
            <w:r w:rsidRPr="00B057EA">
              <w:rPr>
                <w:b/>
                <w:spacing w:val="-4"/>
                <w:sz w:val="20"/>
              </w:rPr>
              <w:t>Endereço da Obra completo:</w:t>
            </w:r>
          </w:p>
        </w:tc>
      </w:tr>
      <w:tr w:rsidR="001E673B" w:rsidTr="00E42479">
        <w:trPr>
          <w:trHeight w:val="266"/>
        </w:trPr>
        <w:tc>
          <w:tcPr>
            <w:tcW w:w="10483" w:type="dxa"/>
            <w:gridSpan w:val="5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40" w:lineRule="exact"/>
              <w:ind w:left="3514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USO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ATIVIDADE</w:t>
            </w:r>
          </w:p>
        </w:tc>
      </w:tr>
      <w:tr w:rsidR="001E673B" w:rsidTr="00E42479">
        <w:trPr>
          <w:trHeight w:val="238"/>
        </w:trPr>
        <w:tc>
          <w:tcPr>
            <w:tcW w:w="10483" w:type="dxa"/>
            <w:gridSpan w:val="5"/>
          </w:tcPr>
          <w:p w:rsidR="001E673B" w:rsidRDefault="003B41E8" w:rsidP="00B77CF0">
            <w:pPr>
              <w:pStyle w:val="TableParagraph"/>
              <w:tabs>
                <w:tab w:val="left" w:pos="3302"/>
                <w:tab w:val="left" w:pos="6393"/>
                <w:tab w:val="left" w:pos="9851"/>
              </w:tabs>
              <w:spacing w:line="215" w:lineRule="exact"/>
              <w:ind w:left="560"/>
              <w:rPr>
                <w:rFonts w:ascii="Times New Roman" w:hAnsi="Times New Roman"/>
                <w:sz w:val="20"/>
              </w:rPr>
            </w:pPr>
            <w:sdt>
              <w:sdtPr>
                <w:rPr>
                  <w:b/>
                  <w:spacing w:val="-2"/>
                  <w:sz w:val="20"/>
                </w:rPr>
                <w:id w:val="86972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2ED">
                  <w:rPr>
                    <w:rFonts w:ascii="MS Gothic" w:eastAsia="MS Gothic" w:hAnsi="MS Gothic" w:hint="eastAsia"/>
                    <w:b/>
                    <w:spacing w:val="-2"/>
                    <w:sz w:val="20"/>
                  </w:rPr>
                  <w:t>☐</w:t>
                </w:r>
              </w:sdtContent>
            </w:sdt>
            <w:r w:rsidR="00EF62D9">
              <w:rPr>
                <w:b/>
                <w:spacing w:val="-2"/>
                <w:sz w:val="20"/>
              </w:rPr>
              <w:t>Residência</w:t>
            </w:r>
            <w:r w:rsidR="00EF62D9">
              <w:rPr>
                <w:b/>
                <w:spacing w:val="11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Uni-familiar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67610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EF62D9">
              <w:rPr>
                <w:b/>
                <w:sz w:val="20"/>
              </w:rPr>
              <w:t>Comercial</w:t>
            </w:r>
            <w:r w:rsidR="00EF62D9">
              <w:rPr>
                <w:b/>
                <w:spacing w:val="-9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de</w:t>
            </w:r>
            <w:r w:rsidR="00EF62D9">
              <w:rPr>
                <w:b/>
                <w:spacing w:val="-6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pequeno</w:t>
            </w:r>
            <w:r w:rsidR="00EF62D9">
              <w:rPr>
                <w:b/>
                <w:spacing w:val="-5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porte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1201667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EF62D9">
              <w:rPr>
                <w:b/>
                <w:spacing w:val="-2"/>
                <w:sz w:val="20"/>
              </w:rPr>
              <w:t>Outros:</w:t>
            </w:r>
            <w:r w:rsidR="00B77CF0">
              <w:rPr>
                <w:b/>
                <w:spacing w:val="-2"/>
                <w:sz w:val="20"/>
              </w:rPr>
              <w:t xml:space="preserve"> </w:t>
            </w:r>
          </w:p>
        </w:tc>
      </w:tr>
      <w:tr w:rsidR="001E673B" w:rsidTr="00E42479">
        <w:trPr>
          <w:trHeight w:val="259"/>
        </w:trPr>
        <w:tc>
          <w:tcPr>
            <w:tcW w:w="10483" w:type="dxa"/>
            <w:gridSpan w:val="5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Pr="009F1B82" w:rsidRDefault="00EF62D9">
            <w:pPr>
              <w:pStyle w:val="TableParagraph"/>
              <w:spacing w:before="3" w:line="230" w:lineRule="exact"/>
              <w:ind w:left="3513" w:right="3504"/>
              <w:jc w:val="center"/>
              <w:rPr>
                <w:b/>
                <w:sz w:val="20"/>
                <w:szCs w:val="20"/>
              </w:rPr>
            </w:pPr>
            <w:r w:rsidRPr="009F1B82">
              <w:rPr>
                <w:b/>
                <w:color w:val="FFFFFF"/>
                <w:spacing w:val="-2"/>
                <w:sz w:val="20"/>
                <w:szCs w:val="20"/>
              </w:rPr>
              <w:t>DECLARAÇÃO</w:t>
            </w:r>
          </w:p>
        </w:tc>
      </w:tr>
      <w:tr w:rsidR="001E673B" w:rsidTr="00E42479">
        <w:trPr>
          <w:trHeight w:val="6150"/>
        </w:trPr>
        <w:tc>
          <w:tcPr>
            <w:tcW w:w="10483" w:type="dxa"/>
            <w:gridSpan w:val="5"/>
            <w:tcBorders>
              <w:bottom w:val="nil"/>
            </w:tcBorders>
          </w:tcPr>
          <w:p w:rsidR="000463C2" w:rsidRDefault="00E42479" w:rsidP="00E42479">
            <w:pPr>
              <w:pStyle w:val="TableParagraph"/>
              <w:tabs>
                <w:tab w:val="left" w:pos="137"/>
              </w:tabs>
              <w:spacing w:before="4" w:line="235" w:lineRule="auto"/>
              <w:ind w:left="137" w:right="95"/>
              <w:jc w:val="both"/>
              <w:rPr>
                <w:sz w:val="24"/>
                <w:szCs w:val="24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 wp14:anchorId="1070C1D7" wp14:editId="50C90954">
                  <wp:extent cx="6416702" cy="3057525"/>
                  <wp:effectExtent l="0" t="0" r="0" b="0"/>
                  <wp:docPr id="2" name="Diagrama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  <w:r>
              <w:rPr>
                <w:noProof/>
                <w:lang w:val="pt-BR" w:eastAsia="pt-BR"/>
              </w:rPr>
              <w:drawing>
                <wp:inline distT="0" distB="0" distL="0" distR="0" wp14:anchorId="1070C1D7" wp14:editId="50C90954">
                  <wp:extent cx="6416702" cy="3057525"/>
                  <wp:effectExtent l="0" t="0" r="0" b="0"/>
                  <wp:docPr id="7" name="Diagrama 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2" r:lo="rId13" r:qs="rId14" r:cs="rId15"/>
                    </a:graphicData>
                  </a:graphic>
                </wp:inline>
              </w:drawing>
            </w:r>
          </w:p>
          <w:p w:rsidR="00E42479" w:rsidRPr="00E42479" w:rsidRDefault="00E42479" w:rsidP="00E42479">
            <w:pPr>
              <w:pStyle w:val="TableParagraph"/>
              <w:tabs>
                <w:tab w:val="left" w:pos="137"/>
              </w:tabs>
              <w:spacing w:before="4" w:line="235" w:lineRule="auto"/>
              <w:ind w:left="137" w:right="95"/>
              <w:jc w:val="both"/>
              <w:rPr>
                <w:sz w:val="24"/>
                <w:szCs w:val="24"/>
              </w:rPr>
            </w:pPr>
          </w:p>
        </w:tc>
      </w:tr>
      <w:tr w:rsidR="001E673B" w:rsidTr="00E42479">
        <w:trPr>
          <w:trHeight w:val="234"/>
        </w:trPr>
        <w:tc>
          <w:tcPr>
            <w:tcW w:w="10483" w:type="dxa"/>
            <w:gridSpan w:val="5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09" w:lineRule="exact"/>
              <w:ind w:left="3512" w:right="3504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ASSINATURAS</w:t>
            </w:r>
          </w:p>
        </w:tc>
      </w:tr>
      <w:tr w:rsidR="001E673B" w:rsidTr="00E42479">
        <w:trPr>
          <w:trHeight w:val="447"/>
        </w:trPr>
        <w:tc>
          <w:tcPr>
            <w:tcW w:w="5073" w:type="dxa"/>
            <w:gridSpan w:val="3"/>
          </w:tcPr>
          <w:p w:rsidR="001E673B" w:rsidRPr="009F1B82" w:rsidRDefault="00B057EA">
            <w:pPr>
              <w:pStyle w:val="TableParagraph"/>
              <w:spacing w:line="211" w:lineRule="exact"/>
              <w:rPr>
                <w:b/>
                <w:sz w:val="20"/>
                <w:szCs w:val="20"/>
              </w:rPr>
            </w:pPr>
            <w:r w:rsidRPr="009F1B82">
              <w:rPr>
                <w:b/>
                <w:spacing w:val="-2"/>
                <w:sz w:val="20"/>
                <w:szCs w:val="20"/>
              </w:rPr>
              <w:t>Data e Local</w:t>
            </w:r>
            <w:r w:rsidR="009F1B82">
              <w:rPr>
                <w:b/>
                <w:spacing w:val="-2"/>
                <w:sz w:val="20"/>
                <w:szCs w:val="20"/>
              </w:rPr>
              <w:t>:</w:t>
            </w:r>
          </w:p>
        </w:tc>
        <w:tc>
          <w:tcPr>
            <w:tcW w:w="5410" w:type="dxa"/>
            <w:gridSpan w:val="2"/>
          </w:tcPr>
          <w:p w:rsidR="001E673B" w:rsidRDefault="001E673B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1E673B" w:rsidTr="00E42479">
        <w:trPr>
          <w:trHeight w:val="447"/>
        </w:trPr>
        <w:tc>
          <w:tcPr>
            <w:tcW w:w="5073" w:type="dxa"/>
            <w:gridSpan w:val="3"/>
          </w:tcPr>
          <w:p w:rsidR="001E673B" w:rsidRDefault="00B057EA" w:rsidP="00A45022">
            <w:pPr>
              <w:pStyle w:val="TableParagraph"/>
              <w:spacing w:line="216" w:lineRule="exact"/>
              <w:rPr>
                <w:b/>
                <w:sz w:val="20"/>
                <w:szCs w:val="20"/>
              </w:rPr>
            </w:pPr>
            <w:r w:rsidRPr="009F1B82">
              <w:rPr>
                <w:b/>
                <w:sz w:val="20"/>
                <w:szCs w:val="20"/>
              </w:rPr>
              <w:t>Responsável</w:t>
            </w:r>
            <w:r w:rsidR="009F1B82">
              <w:rPr>
                <w:b/>
                <w:sz w:val="20"/>
                <w:szCs w:val="20"/>
              </w:rPr>
              <w:t>:</w:t>
            </w:r>
          </w:p>
          <w:p w:rsidR="00A45022" w:rsidRPr="009F1B82" w:rsidRDefault="00A45022" w:rsidP="00A45022">
            <w:pPr>
              <w:pStyle w:val="TableParagraph"/>
              <w:spacing w:line="216" w:lineRule="exac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CPF:</w:t>
            </w:r>
          </w:p>
        </w:tc>
        <w:tc>
          <w:tcPr>
            <w:tcW w:w="5410" w:type="dxa"/>
            <w:gridSpan w:val="2"/>
          </w:tcPr>
          <w:p w:rsidR="009F1B82" w:rsidRDefault="009F1B82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:rsidR="004B1941" w:rsidRDefault="004B1941"/>
    <w:sectPr w:rsidR="004B1941" w:rsidSect="006E5210">
      <w:headerReference w:type="default" r:id="rId17"/>
      <w:type w:val="continuous"/>
      <w:pgSz w:w="11910" w:h="16840"/>
      <w:pgMar w:top="1920" w:right="780" w:bottom="280" w:left="9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6FD" w:rsidRDefault="00E826FD" w:rsidP="00B77CF0">
      <w:r>
        <w:separator/>
      </w:r>
    </w:p>
  </w:endnote>
  <w:endnote w:type="continuationSeparator" w:id="0">
    <w:p w:rsidR="00E826FD" w:rsidRDefault="00E826FD" w:rsidP="00B7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6FD" w:rsidRDefault="00E826FD" w:rsidP="00B77CF0">
      <w:r>
        <w:separator/>
      </w:r>
    </w:p>
  </w:footnote>
  <w:footnote w:type="continuationSeparator" w:id="0">
    <w:p w:rsidR="00E826FD" w:rsidRDefault="00E826FD" w:rsidP="00B77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CF0" w:rsidRDefault="00B77CF0" w:rsidP="00B77CF0">
    <w:pPr>
      <w:pStyle w:val="Corpodetexto"/>
      <w:ind w:left="2501" w:right="2496"/>
      <w:jc w:val="center"/>
      <w:rPr>
        <w:rFonts w:ascii="Arial" w:hAnsi="Arial" w:cs="Arial"/>
        <w:sz w:val="24"/>
      </w:rPr>
    </w:pPr>
    <w:r>
      <w:rPr>
        <w:b w:val="0"/>
        <w:noProof/>
        <w:color w:val="4F81BD" w:themeColor="accent1"/>
        <w:sz w:val="20"/>
        <w:lang w:val="pt-BR" w:eastAsia="pt-BR"/>
      </w:rPr>
      <w:drawing>
        <wp:anchor distT="0" distB="0" distL="114300" distR="114300" simplePos="0" relativeHeight="251659264" behindDoc="0" locked="0" layoutInCell="1" allowOverlap="1" wp14:anchorId="43FD3D0C" wp14:editId="651BD14B">
          <wp:simplePos x="0" y="0"/>
          <wp:positionH relativeFrom="margin">
            <wp:align>left</wp:align>
          </wp:positionH>
          <wp:positionV relativeFrom="paragraph">
            <wp:posOffset>-113081</wp:posOffset>
          </wp:positionV>
          <wp:extent cx="1107440" cy="1177290"/>
          <wp:effectExtent l="0" t="0" r="0" b="3810"/>
          <wp:wrapSquare wrapText="bothSides"/>
          <wp:docPr id="4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379" cy="1180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5210" w:rsidRDefault="006E5210" w:rsidP="004B1941">
    <w:pPr>
      <w:pStyle w:val="Corpodetexto"/>
      <w:ind w:left="2268" w:right="2496"/>
      <w:jc w:val="center"/>
      <w:rPr>
        <w:rFonts w:ascii="Arial" w:hAnsi="Arial" w:cs="Arial"/>
        <w:sz w:val="28"/>
      </w:rPr>
    </w:pPr>
  </w:p>
  <w:p w:rsidR="00B77CF0" w:rsidRPr="004B1941" w:rsidRDefault="00B77CF0" w:rsidP="00E42479">
    <w:pPr>
      <w:pStyle w:val="Corpodetexto"/>
      <w:ind w:left="2268" w:right="2496"/>
      <w:jc w:val="center"/>
      <w:rPr>
        <w:rFonts w:ascii="Arial" w:hAnsi="Arial" w:cs="Arial"/>
        <w:spacing w:val="-2"/>
        <w:sz w:val="28"/>
      </w:rPr>
    </w:pPr>
    <w:r w:rsidRPr="004B1941">
      <w:rPr>
        <w:rFonts w:ascii="Arial" w:hAnsi="Arial" w:cs="Arial"/>
        <w:sz w:val="28"/>
      </w:rPr>
      <w:t>DECLARAÇÃO</w:t>
    </w:r>
    <w:r w:rsidRPr="004B1941">
      <w:rPr>
        <w:rFonts w:ascii="Arial" w:hAnsi="Arial" w:cs="Arial"/>
        <w:spacing w:val="-4"/>
        <w:sz w:val="28"/>
      </w:rPr>
      <w:t xml:space="preserve"> </w:t>
    </w:r>
    <w:r w:rsidRPr="004B1941">
      <w:rPr>
        <w:rFonts w:ascii="Arial" w:hAnsi="Arial" w:cs="Arial"/>
        <w:sz w:val="28"/>
      </w:rPr>
      <w:t>DE</w:t>
    </w:r>
    <w:r w:rsidRPr="004B1941">
      <w:rPr>
        <w:rFonts w:ascii="Arial" w:hAnsi="Arial" w:cs="Arial"/>
        <w:spacing w:val="-3"/>
        <w:sz w:val="28"/>
      </w:rPr>
      <w:t xml:space="preserve"> </w:t>
    </w:r>
    <w:r w:rsidR="00E42479">
      <w:rPr>
        <w:rFonts w:ascii="Arial" w:hAnsi="Arial" w:cs="Arial"/>
        <w:sz w:val="28"/>
      </w:rPr>
      <w:t>CALÇADA</w:t>
    </w:r>
    <w:r w:rsidR="003B41E8">
      <w:rPr>
        <w:rFonts w:ascii="Arial" w:hAnsi="Arial" w:cs="Arial"/>
        <w:sz w:val="28"/>
      </w:rPr>
      <w:t xml:space="preserve"> EXISTENTE</w:t>
    </w:r>
  </w:p>
  <w:p w:rsidR="00B77CF0" w:rsidRDefault="00B77CF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7C3EBE"/>
    <w:multiLevelType w:val="hybridMultilevel"/>
    <w:tmpl w:val="962C9D54"/>
    <w:lvl w:ilvl="0" w:tplc="335CD386">
      <w:start w:val="1"/>
      <w:numFmt w:val="decimal"/>
      <w:lvlText w:val="%1."/>
      <w:lvlJc w:val="left"/>
      <w:pPr>
        <w:ind w:left="820" w:hanging="35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pt-PT" w:eastAsia="en-US" w:bidi="ar-SA"/>
      </w:rPr>
    </w:lvl>
    <w:lvl w:ilvl="1" w:tplc="37D08338">
      <w:numFmt w:val="bullet"/>
      <w:lvlText w:val="•"/>
      <w:lvlJc w:val="left"/>
      <w:pPr>
        <w:ind w:left="1734" w:hanging="356"/>
      </w:pPr>
      <w:rPr>
        <w:rFonts w:hint="default"/>
        <w:lang w:val="pt-PT" w:eastAsia="en-US" w:bidi="ar-SA"/>
      </w:rPr>
    </w:lvl>
    <w:lvl w:ilvl="2" w:tplc="784A26C0">
      <w:numFmt w:val="bullet"/>
      <w:lvlText w:val="•"/>
      <w:lvlJc w:val="left"/>
      <w:pPr>
        <w:ind w:left="2648" w:hanging="356"/>
      </w:pPr>
      <w:rPr>
        <w:rFonts w:hint="default"/>
        <w:lang w:val="pt-PT" w:eastAsia="en-US" w:bidi="ar-SA"/>
      </w:rPr>
    </w:lvl>
    <w:lvl w:ilvl="3" w:tplc="F4A4E82A">
      <w:numFmt w:val="bullet"/>
      <w:lvlText w:val="•"/>
      <w:lvlJc w:val="left"/>
      <w:pPr>
        <w:ind w:left="3562" w:hanging="356"/>
      </w:pPr>
      <w:rPr>
        <w:rFonts w:hint="default"/>
        <w:lang w:val="pt-PT" w:eastAsia="en-US" w:bidi="ar-SA"/>
      </w:rPr>
    </w:lvl>
    <w:lvl w:ilvl="4" w:tplc="1C4CFCCC">
      <w:numFmt w:val="bullet"/>
      <w:lvlText w:val="•"/>
      <w:lvlJc w:val="left"/>
      <w:pPr>
        <w:ind w:left="4476" w:hanging="356"/>
      </w:pPr>
      <w:rPr>
        <w:rFonts w:hint="default"/>
        <w:lang w:val="pt-PT" w:eastAsia="en-US" w:bidi="ar-SA"/>
      </w:rPr>
    </w:lvl>
    <w:lvl w:ilvl="5" w:tplc="B0DA20C2">
      <w:numFmt w:val="bullet"/>
      <w:lvlText w:val="•"/>
      <w:lvlJc w:val="left"/>
      <w:pPr>
        <w:ind w:left="5390" w:hanging="356"/>
      </w:pPr>
      <w:rPr>
        <w:rFonts w:hint="default"/>
        <w:lang w:val="pt-PT" w:eastAsia="en-US" w:bidi="ar-SA"/>
      </w:rPr>
    </w:lvl>
    <w:lvl w:ilvl="6" w:tplc="3CD8900C">
      <w:numFmt w:val="bullet"/>
      <w:lvlText w:val="•"/>
      <w:lvlJc w:val="left"/>
      <w:pPr>
        <w:ind w:left="6304" w:hanging="356"/>
      </w:pPr>
      <w:rPr>
        <w:rFonts w:hint="default"/>
        <w:lang w:val="pt-PT" w:eastAsia="en-US" w:bidi="ar-SA"/>
      </w:rPr>
    </w:lvl>
    <w:lvl w:ilvl="7" w:tplc="7F4894DE">
      <w:numFmt w:val="bullet"/>
      <w:lvlText w:val="•"/>
      <w:lvlJc w:val="left"/>
      <w:pPr>
        <w:ind w:left="7218" w:hanging="356"/>
      </w:pPr>
      <w:rPr>
        <w:rFonts w:hint="default"/>
        <w:lang w:val="pt-PT" w:eastAsia="en-US" w:bidi="ar-SA"/>
      </w:rPr>
    </w:lvl>
    <w:lvl w:ilvl="8" w:tplc="A9EA0E2A">
      <w:numFmt w:val="bullet"/>
      <w:lvlText w:val="•"/>
      <w:lvlJc w:val="left"/>
      <w:pPr>
        <w:ind w:left="8132" w:hanging="35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AE"/>
    <w:rsid w:val="000463C2"/>
    <w:rsid w:val="0007262C"/>
    <w:rsid w:val="00084FFE"/>
    <w:rsid w:val="00100FF7"/>
    <w:rsid w:val="001129AE"/>
    <w:rsid w:val="001E673B"/>
    <w:rsid w:val="003B41E8"/>
    <w:rsid w:val="004B1941"/>
    <w:rsid w:val="00637DD5"/>
    <w:rsid w:val="00651721"/>
    <w:rsid w:val="006E5210"/>
    <w:rsid w:val="009870BA"/>
    <w:rsid w:val="009F1B82"/>
    <w:rsid w:val="00A31353"/>
    <w:rsid w:val="00A45022"/>
    <w:rsid w:val="00AF1735"/>
    <w:rsid w:val="00B057EA"/>
    <w:rsid w:val="00B77CF0"/>
    <w:rsid w:val="00C302ED"/>
    <w:rsid w:val="00C50A19"/>
    <w:rsid w:val="00C771C0"/>
    <w:rsid w:val="00D0572E"/>
    <w:rsid w:val="00E42479"/>
    <w:rsid w:val="00E826FD"/>
    <w:rsid w:val="00EF62D9"/>
    <w:rsid w:val="00F24169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E8EDFE1F-2BDF-489E-A1AE-D6DCDE9E4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129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1" w:lineRule="exact"/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7CF0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7CF0"/>
    <w:rPr>
      <w:rFonts w:ascii="Calibri" w:eastAsia="Calibri" w:hAnsi="Calibri" w:cs="Calibri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129A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7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72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ADRONIZA&#199;&#195;O\DECLARA&#199;&#213;ES\DECLARA&#199;&#195;O%20DE%20RESPONSABILIDADE%20DE%20PROJETO%20HIDROSSANIT&#193;RIO%20C.%20IMAGEE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FB1328-5B0D-4584-B510-D8BD3C99B397}" type="doc">
      <dgm:prSet loTypeId="urn:microsoft.com/office/officeart/2008/layout/PictureGrid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t-BR"/>
        </a:p>
      </dgm:t>
    </dgm:pt>
    <dgm:pt modelId="{5BD7B653-0629-48CD-881F-0006655EC090}">
      <dgm:prSet phldrT="[Texto]" custT="1"/>
      <dgm:spPr/>
      <dgm:t>
        <a:bodyPr/>
        <a:lstStyle/>
        <a:p>
          <a:pPr algn="ctr"/>
          <a:r>
            <a:rPr lang="pt-BR" sz="1600" b="1"/>
            <a:t>IMAGEM I</a:t>
          </a:r>
        </a:p>
      </dgm:t>
    </dgm:pt>
    <dgm:pt modelId="{D0CB79C3-8A7E-432E-85AD-94440CE03A1B}" type="parTrans" cxnId="{BFDF6918-871B-4843-991A-93DA30EBB8DD}">
      <dgm:prSet/>
      <dgm:spPr/>
      <dgm:t>
        <a:bodyPr/>
        <a:lstStyle/>
        <a:p>
          <a:endParaRPr lang="pt-BR"/>
        </a:p>
      </dgm:t>
    </dgm:pt>
    <dgm:pt modelId="{739011CD-7FD9-458A-A383-83DC0BC4D8EC}" type="sibTrans" cxnId="{BFDF6918-871B-4843-991A-93DA30EBB8DD}">
      <dgm:prSet/>
      <dgm:spPr/>
      <dgm:t>
        <a:bodyPr/>
        <a:lstStyle/>
        <a:p>
          <a:endParaRPr lang="pt-BR"/>
        </a:p>
      </dgm:t>
    </dgm:pt>
    <dgm:pt modelId="{863ABADC-547E-4A34-B3A6-BEBE780D51C4}">
      <dgm:prSet phldrT="[Texto]" custT="1"/>
      <dgm:spPr/>
      <dgm:t>
        <a:bodyPr/>
        <a:lstStyle/>
        <a:p>
          <a:pPr algn="ctr"/>
          <a:r>
            <a:rPr lang="pt-BR" sz="1600" b="1"/>
            <a:t>IMAGEM II</a:t>
          </a:r>
          <a:endParaRPr lang="pt-BR" sz="1600"/>
        </a:p>
      </dgm:t>
    </dgm:pt>
    <dgm:pt modelId="{EC63ABFC-0326-4975-9E91-13F8502063C0}" type="parTrans" cxnId="{547153C0-4204-4CC3-A4A3-D97905974B82}">
      <dgm:prSet/>
      <dgm:spPr/>
      <dgm:t>
        <a:bodyPr/>
        <a:lstStyle/>
        <a:p>
          <a:endParaRPr lang="pt-BR"/>
        </a:p>
      </dgm:t>
    </dgm:pt>
    <dgm:pt modelId="{D3700AB9-8174-4F28-9140-C5229FB6DE9F}" type="sibTrans" cxnId="{547153C0-4204-4CC3-A4A3-D97905974B82}">
      <dgm:prSet/>
      <dgm:spPr/>
      <dgm:t>
        <a:bodyPr/>
        <a:lstStyle/>
        <a:p>
          <a:endParaRPr lang="pt-BR"/>
        </a:p>
      </dgm:t>
    </dgm:pt>
    <dgm:pt modelId="{5721390B-389A-4A43-A992-E209C03202DB}" type="pres">
      <dgm:prSet presAssocID="{3DFB1328-5B0D-4584-B510-D8BD3C99B397}" presName="Name0" presStyleCnt="0">
        <dgm:presLayoutVars>
          <dgm:dir/>
        </dgm:presLayoutVars>
      </dgm:prSet>
      <dgm:spPr/>
      <dgm:t>
        <a:bodyPr/>
        <a:lstStyle/>
        <a:p>
          <a:endParaRPr lang="pt-BR"/>
        </a:p>
      </dgm:t>
    </dgm:pt>
    <dgm:pt modelId="{665D233B-F211-48D3-B50A-4D869BA5C292}" type="pres">
      <dgm:prSet presAssocID="{5BD7B653-0629-48CD-881F-0006655EC090}" presName="composite" presStyleCnt="0"/>
      <dgm:spPr/>
    </dgm:pt>
    <dgm:pt modelId="{A3DAA91D-E9FF-4972-827D-7C53A1109868}" type="pres">
      <dgm:prSet presAssocID="{5BD7B653-0629-48CD-881F-0006655EC090}" presName="rect2" presStyleLbl="revTx" presStyleIdx="0" presStyleCnt="2" custScaleY="87430" custLinFactNeighborX="-746" custLinFactNeighborY="-44192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7A701BDC-0D86-4B36-B2BE-EA030D46C480}" type="pres">
      <dgm:prSet presAssocID="{5BD7B653-0629-48CD-881F-0006655EC090}" presName="rect1" presStyleLbl="alignImgPlace1" presStyleIdx="0" presStyleCnt="2" custScaleX="115601" custScaleY="110221" custLinFactNeighborX="-3216" custLinFactNeighborY="460"/>
      <dgm:spPr/>
      <dgm:t>
        <a:bodyPr/>
        <a:lstStyle/>
        <a:p>
          <a:endParaRPr lang="pt-BR"/>
        </a:p>
      </dgm:t>
    </dgm:pt>
    <dgm:pt modelId="{0A258B88-B9AC-445A-8282-A36EB89CC471}" type="pres">
      <dgm:prSet presAssocID="{739011CD-7FD9-458A-A383-83DC0BC4D8EC}" presName="sibTrans" presStyleCnt="0"/>
      <dgm:spPr/>
    </dgm:pt>
    <dgm:pt modelId="{ABC0BC05-3179-4DDA-ABBF-E6CEA905651A}" type="pres">
      <dgm:prSet presAssocID="{863ABADC-547E-4A34-B3A6-BEBE780D51C4}" presName="composite" presStyleCnt="0"/>
      <dgm:spPr/>
    </dgm:pt>
    <dgm:pt modelId="{87A80178-8220-4D82-AD2A-F50E19B9ADCE}" type="pres">
      <dgm:prSet presAssocID="{863ABADC-547E-4A34-B3A6-BEBE780D51C4}" presName="rect2" presStyleLbl="revTx" presStyleIdx="1" presStyleCnt="2" custLinFactNeighborX="746" custLinFactNeighborY="-41050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E888C8FB-6422-4515-931A-D9287F1F2838}" type="pres">
      <dgm:prSet presAssocID="{863ABADC-547E-4A34-B3A6-BEBE780D51C4}" presName="rect1" presStyleLbl="alignImgPlace1" presStyleIdx="1" presStyleCnt="2" custScaleX="122120" custScaleY="106966" custLinFactNeighborX="6237" custLinFactNeighborY="-659"/>
      <dgm:spPr/>
    </dgm:pt>
  </dgm:ptLst>
  <dgm:cxnLst>
    <dgm:cxn modelId="{D53675DC-76FE-4D58-8118-08BFADC152B1}" type="presOf" srcId="{3DFB1328-5B0D-4584-B510-D8BD3C99B397}" destId="{5721390B-389A-4A43-A992-E209C03202DB}" srcOrd="0" destOrd="0" presId="urn:microsoft.com/office/officeart/2008/layout/PictureGrid"/>
    <dgm:cxn modelId="{547153C0-4204-4CC3-A4A3-D97905974B82}" srcId="{3DFB1328-5B0D-4584-B510-D8BD3C99B397}" destId="{863ABADC-547E-4A34-B3A6-BEBE780D51C4}" srcOrd="1" destOrd="0" parTransId="{EC63ABFC-0326-4975-9E91-13F8502063C0}" sibTransId="{D3700AB9-8174-4F28-9140-C5229FB6DE9F}"/>
    <dgm:cxn modelId="{36109A6B-2731-46EB-903A-10AB72329EC3}" type="presOf" srcId="{863ABADC-547E-4A34-B3A6-BEBE780D51C4}" destId="{87A80178-8220-4D82-AD2A-F50E19B9ADCE}" srcOrd="0" destOrd="0" presId="urn:microsoft.com/office/officeart/2008/layout/PictureGrid"/>
    <dgm:cxn modelId="{60806CCC-E970-48DC-830E-E881E2C330DF}" type="presOf" srcId="{5BD7B653-0629-48CD-881F-0006655EC090}" destId="{A3DAA91D-E9FF-4972-827D-7C53A1109868}" srcOrd="0" destOrd="0" presId="urn:microsoft.com/office/officeart/2008/layout/PictureGrid"/>
    <dgm:cxn modelId="{BFDF6918-871B-4843-991A-93DA30EBB8DD}" srcId="{3DFB1328-5B0D-4584-B510-D8BD3C99B397}" destId="{5BD7B653-0629-48CD-881F-0006655EC090}" srcOrd="0" destOrd="0" parTransId="{D0CB79C3-8A7E-432E-85AD-94440CE03A1B}" sibTransId="{739011CD-7FD9-458A-A383-83DC0BC4D8EC}"/>
    <dgm:cxn modelId="{9A3A88FF-F4BF-40F8-9028-4D452A6A8F9E}" type="presParOf" srcId="{5721390B-389A-4A43-A992-E209C03202DB}" destId="{665D233B-F211-48D3-B50A-4D869BA5C292}" srcOrd="0" destOrd="0" presId="urn:microsoft.com/office/officeart/2008/layout/PictureGrid"/>
    <dgm:cxn modelId="{D200CC22-784C-4567-9D3D-84A7706B4908}" type="presParOf" srcId="{665D233B-F211-48D3-B50A-4D869BA5C292}" destId="{A3DAA91D-E9FF-4972-827D-7C53A1109868}" srcOrd="0" destOrd="0" presId="urn:microsoft.com/office/officeart/2008/layout/PictureGrid"/>
    <dgm:cxn modelId="{0608C7CA-4158-4CED-8354-D996FB57DC96}" type="presParOf" srcId="{665D233B-F211-48D3-B50A-4D869BA5C292}" destId="{7A701BDC-0D86-4B36-B2BE-EA030D46C480}" srcOrd="1" destOrd="0" presId="urn:microsoft.com/office/officeart/2008/layout/PictureGrid"/>
    <dgm:cxn modelId="{97C533E8-406C-487F-81D3-B2460AD374CA}" type="presParOf" srcId="{5721390B-389A-4A43-A992-E209C03202DB}" destId="{0A258B88-B9AC-445A-8282-A36EB89CC471}" srcOrd="1" destOrd="0" presId="urn:microsoft.com/office/officeart/2008/layout/PictureGrid"/>
    <dgm:cxn modelId="{203FB5D7-E494-4FAC-B7E9-15EF828AAA37}" type="presParOf" srcId="{5721390B-389A-4A43-A992-E209C03202DB}" destId="{ABC0BC05-3179-4DDA-ABBF-E6CEA905651A}" srcOrd="2" destOrd="0" presId="urn:microsoft.com/office/officeart/2008/layout/PictureGrid"/>
    <dgm:cxn modelId="{C47EE7C0-E907-4393-B695-623D22F078EB}" type="presParOf" srcId="{ABC0BC05-3179-4DDA-ABBF-E6CEA905651A}" destId="{87A80178-8220-4D82-AD2A-F50E19B9ADCE}" srcOrd="0" destOrd="0" presId="urn:microsoft.com/office/officeart/2008/layout/PictureGrid"/>
    <dgm:cxn modelId="{6999BA47-7D02-424F-9523-370C62EE93FD}" type="presParOf" srcId="{ABC0BC05-3179-4DDA-ABBF-E6CEA905651A}" destId="{E888C8FB-6422-4515-931A-D9287F1F2838}" srcOrd="1" destOrd="0" presId="urn:microsoft.com/office/officeart/2008/layout/PictureGrid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DFB1328-5B0D-4584-B510-D8BD3C99B397}" type="doc">
      <dgm:prSet loTypeId="urn:microsoft.com/office/officeart/2008/layout/PictureGrid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t-BR"/>
        </a:p>
      </dgm:t>
    </dgm:pt>
    <dgm:pt modelId="{5BD7B653-0629-48CD-881F-0006655EC090}">
      <dgm:prSet phldrT="[Texto]" custT="1"/>
      <dgm:spPr/>
      <dgm:t>
        <a:bodyPr/>
        <a:lstStyle/>
        <a:p>
          <a:pPr algn="ctr"/>
          <a:r>
            <a:rPr lang="pt-BR" sz="1600" b="1"/>
            <a:t>IMAGEM III</a:t>
          </a:r>
        </a:p>
      </dgm:t>
    </dgm:pt>
    <dgm:pt modelId="{D0CB79C3-8A7E-432E-85AD-94440CE03A1B}" type="parTrans" cxnId="{BFDF6918-871B-4843-991A-93DA30EBB8DD}">
      <dgm:prSet/>
      <dgm:spPr/>
      <dgm:t>
        <a:bodyPr/>
        <a:lstStyle/>
        <a:p>
          <a:endParaRPr lang="pt-BR"/>
        </a:p>
      </dgm:t>
    </dgm:pt>
    <dgm:pt modelId="{739011CD-7FD9-458A-A383-83DC0BC4D8EC}" type="sibTrans" cxnId="{BFDF6918-871B-4843-991A-93DA30EBB8DD}">
      <dgm:prSet/>
      <dgm:spPr/>
      <dgm:t>
        <a:bodyPr/>
        <a:lstStyle/>
        <a:p>
          <a:endParaRPr lang="pt-BR"/>
        </a:p>
      </dgm:t>
    </dgm:pt>
    <dgm:pt modelId="{863ABADC-547E-4A34-B3A6-BEBE780D51C4}">
      <dgm:prSet phldrT="[Texto]" custT="1"/>
      <dgm:spPr/>
      <dgm:t>
        <a:bodyPr/>
        <a:lstStyle/>
        <a:p>
          <a:pPr algn="ctr"/>
          <a:r>
            <a:rPr lang="pt-BR" sz="1600" b="1"/>
            <a:t>IMAGEM IV</a:t>
          </a:r>
          <a:endParaRPr lang="pt-BR" sz="1600"/>
        </a:p>
      </dgm:t>
    </dgm:pt>
    <dgm:pt modelId="{EC63ABFC-0326-4975-9E91-13F8502063C0}" type="parTrans" cxnId="{547153C0-4204-4CC3-A4A3-D97905974B82}">
      <dgm:prSet/>
      <dgm:spPr/>
      <dgm:t>
        <a:bodyPr/>
        <a:lstStyle/>
        <a:p>
          <a:endParaRPr lang="pt-BR"/>
        </a:p>
      </dgm:t>
    </dgm:pt>
    <dgm:pt modelId="{D3700AB9-8174-4F28-9140-C5229FB6DE9F}" type="sibTrans" cxnId="{547153C0-4204-4CC3-A4A3-D97905974B82}">
      <dgm:prSet/>
      <dgm:spPr/>
      <dgm:t>
        <a:bodyPr/>
        <a:lstStyle/>
        <a:p>
          <a:endParaRPr lang="pt-BR"/>
        </a:p>
      </dgm:t>
    </dgm:pt>
    <dgm:pt modelId="{5721390B-389A-4A43-A992-E209C03202DB}" type="pres">
      <dgm:prSet presAssocID="{3DFB1328-5B0D-4584-B510-D8BD3C99B397}" presName="Name0" presStyleCnt="0">
        <dgm:presLayoutVars>
          <dgm:dir/>
        </dgm:presLayoutVars>
      </dgm:prSet>
      <dgm:spPr/>
      <dgm:t>
        <a:bodyPr/>
        <a:lstStyle/>
        <a:p>
          <a:endParaRPr lang="pt-BR"/>
        </a:p>
      </dgm:t>
    </dgm:pt>
    <dgm:pt modelId="{665D233B-F211-48D3-B50A-4D869BA5C292}" type="pres">
      <dgm:prSet presAssocID="{5BD7B653-0629-48CD-881F-0006655EC090}" presName="composite" presStyleCnt="0"/>
      <dgm:spPr/>
    </dgm:pt>
    <dgm:pt modelId="{A3DAA91D-E9FF-4972-827D-7C53A1109868}" type="pres">
      <dgm:prSet presAssocID="{5BD7B653-0629-48CD-881F-0006655EC090}" presName="rect2" presStyleLbl="revTx" presStyleIdx="0" presStyleCnt="2" custScaleY="87430" custLinFactNeighborX="-746" custLinFactNeighborY="-44192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7A701BDC-0D86-4B36-B2BE-EA030D46C480}" type="pres">
      <dgm:prSet presAssocID="{5BD7B653-0629-48CD-881F-0006655EC090}" presName="rect1" presStyleLbl="alignImgPlace1" presStyleIdx="0" presStyleCnt="2" custScaleX="115601" custScaleY="110221" custLinFactNeighborX="-3216" custLinFactNeighborY="460"/>
      <dgm:spPr/>
      <dgm:t>
        <a:bodyPr/>
        <a:lstStyle/>
        <a:p>
          <a:endParaRPr lang="pt-BR"/>
        </a:p>
      </dgm:t>
    </dgm:pt>
    <dgm:pt modelId="{0A258B88-B9AC-445A-8282-A36EB89CC471}" type="pres">
      <dgm:prSet presAssocID="{739011CD-7FD9-458A-A383-83DC0BC4D8EC}" presName="sibTrans" presStyleCnt="0"/>
      <dgm:spPr/>
    </dgm:pt>
    <dgm:pt modelId="{ABC0BC05-3179-4DDA-ABBF-E6CEA905651A}" type="pres">
      <dgm:prSet presAssocID="{863ABADC-547E-4A34-B3A6-BEBE780D51C4}" presName="composite" presStyleCnt="0"/>
      <dgm:spPr/>
    </dgm:pt>
    <dgm:pt modelId="{87A80178-8220-4D82-AD2A-F50E19B9ADCE}" type="pres">
      <dgm:prSet presAssocID="{863ABADC-547E-4A34-B3A6-BEBE780D51C4}" presName="rect2" presStyleLbl="revTx" presStyleIdx="1" presStyleCnt="2" custLinFactNeighborX="746" custLinFactNeighborY="-41050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E888C8FB-6422-4515-931A-D9287F1F2838}" type="pres">
      <dgm:prSet presAssocID="{863ABADC-547E-4A34-B3A6-BEBE780D51C4}" presName="rect1" presStyleLbl="alignImgPlace1" presStyleIdx="1" presStyleCnt="2" custScaleX="122120" custScaleY="106966" custLinFactNeighborX="6237" custLinFactNeighborY="-659"/>
      <dgm:spPr/>
    </dgm:pt>
  </dgm:ptLst>
  <dgm:cxnLst>
    <dgm:cxn modelId="{B8E8DC6E-B219-4881-949A-D3DEFE49BFB7}" type="presOf" srcId="{863ABADC-547E-4A34-B3A6-BEBE780D51C4}" destId="{87A80178-8220-4D82-AD2A-F50E19B9ADCE}" srcOrd="0" destOrd="0" presId="urn:microsoft.com/office/officeart/2008/layout/PictureGrid"/>
    <dgm:cxn modelId="{547153C0-4204-4CC3-A4A3-D97905974B82}" srcId="{3DFB1328-5B0D-4584-B510-D8BD3C99B397}" destId="{863ABADC-547E-4A34-B3A6-BEBE780D51C4}" srcOrd="1" destOrd="0" parTransId="{EC63ABFC-0326-4975-9E91-13F8502063C0}" sibTransId="{D3700AB9-8174-4F28-9140-C5229FB6DE9F}"/>
    <dgm:cxn modelId="{0CB3F6A0-B43B-4EBC-938C-7A4CE353714E}" type="presOf" srcId="{3DFB1328-5B0D-4584-B510-D8BD3C99B397}" destId="{5721390B-389A-4A43-A992-E209C03202DB}" srcOrd="0" destOrd="0" presId="urn:microsoft.com/office/officeart/2008/layout/PictureGrid"/>
    <dgm:cxn modelId="{BFDF6918-871B-4843-991A-93DA30EBB8DD}" srcId="{3DFB1328-5B0D-4584-B510-D8BD3C99B397}" destId="{5BD7B653-0629-48CD-881F-0006655EC090}" srcOrd="0" destOrd="0" parTransId="{D0CB79C3-8A7E-432E-85AD-94440CE03A1B}" sibTransId="{739011CD-7FD9-458A-A383-83DC0BC4D8EC}"/>
    <dgm:cxn modelId="{174BDAE1-30F1-45D8-B77E-83044CE66ABF}" type="presOf" srcId="{5BD7B653-0629-48CD-881F-0006655EC090}" destId="{A3DAA91D-E9FF-4972-827D-7C53A1109868}" srcOrd="0" destOrd="0" presId="urn:microsoft.com/office/officeart/2008/layout/PictureGrid"/>
    <dgm:cxn modelId="{B3D12055-826D-4E48-B956-9EA2DCC7281F}" type="presParOf" srcId="{5721390B-389A-4A43-A992-E209C03202DB}" destId="{665D233B-F211-48D3-B50A-4D869BA5C292}" srcOrd="0" destOrd="0" presId="urn:microsoft.com/office/officeart/2008/layout/PictureGrid"/>
    <dgm:cxn modelId="{80868B73-C3E9-481E-8E00-A3E581E42501}" type="presParOf" srcId="{665D233B-F211-48D3-B50A-4D869BA5C292}" destId="{A3DAA91D-E9FF-4972-827D-7C53A1109868}" srcOrd="0" destOrd="0" presId="urn:microsoft.com/office/officeart/2008/layout/PictureGrid"/>
    <dgm:cxn modelId="{7C8317C8-1E85-4344-90C3-36A4BDB23CA3}" type="presParOf" srcId="{665D233B-F211-48D3-B50A-4D869BA5C292}" destId="{7A701BDC-0D86-4B36-B2BE-EA030D46C480}" srcOrd="1" destOrd="0" presId="urn:microsoft.com/office/officeart/2008/layout/PictureGrid"/>
    <dgm:cxn modelId="{C15F0830-DF06-49E5-A2BF-3E30E2395BB2}" type="presParOf" srcId="{5721390B-389A-4A43-A992-E209C03202DB}" destId="{0A258B88-B9AC-445A-8282-A36EB89CC471}" srcOrd="1" destOrd="0" presId="urn:microsoft.com/office/officeart/2008/layout/PictureGrid"/>
    <dgm:cxn modelId="{75271242-472D-49AE-A9E0-96B7061657E6}" type="presParOf" srcId="{5721390B-389A-4A43-A992-E209C03202DB}" destId="{ABC0BC05-3179-4DDA-ABBF-E6CEA905651A}" srcOrd="2" destOrd="0" presId="urn:microsoft.com/office/officeart/2008/layout/PictureGrid"/>
    <dgm:cxn modelId="{3A430302-FA16-4680-AEAD-E988A6CBA5F7}" type="presParOf" srcId="{ABC0BC05-3179-4DDA-ABBF-E6CEA905651A}" destId="{87A80178-8220-4D82-AD2A-F50E19B9ADCE}" srcOrd="0" destOrd="0" presId="urn:microsoft.com/office/officeart/2008/layout/PictureGrid"/>
    <dgm:cxn modelId="{57A372A3-ADA5-4ADA-B7A6-1A780141C9E6}" type="presParOf" srcId="{ABC0BC05-3179-4DDA-ABBF-E6CEA905651A}" destId="{E888C8FB-6422-4515-931A-D9287F1F2838}" srcOrd="1" destOrd="0" presId="urn:microsoft.com/office/officeart/2008/layout/PictureGrid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AA91D-E9FF-4972-827D-7C53A1109868}">
      <dsp:nvSpPr>
        <dsp:cNvPr id="0" name=""/>
        <dsp:cNvSpPr/>
      </dsp:nvSpPr>
      <dsp:spPr>
        <a:xfrm>
          <a:off x="498931" y="0"/>
          <a:ext cx="2313934" cy="30346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</a:t>
          </a:r>
        </a:p>
      </dsp:txBody>
      <dsp:txXfrm>
        <a:off x="498931" y="0"/>
        <a:ext cx="2313934" cy="303460"/>
      </dsp:txXfrm>
    </dsp:sp>
    <dsp:sp modelId="{7A701BDC-0D86-4B36-B2BE-EA030D46C480}">
      <dsp:nvSpPr>
        <dsp:cNvPr id="0" name=""/>
        <dsp:cNvSpPr/>
      </dsp:nvSpPr>
      <dsp:spPr>
        <a:xfrm>
          <a:off x="261279" y="423465"/>
          <a:ext cx="2674931" cy="2550442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7A80178-8220-4D82-AD2A-F50E19B9ADCE}">
      <dsp:nvSpPr>
        <dsp:cNvPr id="0" name=""/>
        <dsp:cNvSpPr/>
      </dsp:nvSpPr>
      <dsp:spPr>
        <a:xfrm>
          <a:off x="3528412" y="0"/>
          <a:ext cx="2313934" cy="34709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II</a:t>
          </a:r>
          <a:endParaRPr lang="pt-BR" sz="1600" kern="1200"/>
        </a:p>
      </dsp:txBody>
      <dsp:txXfrm>
        <a:off x="3528412" y="0"/>
        <a:ext cx="2313934" cy="347090"/>
      </dsp:txXfrm>
    </dsp:sp>
    <dsp:sp modelId="{E888C8FB-6422-4515-931A-D9287F1F2838}">
      <dsp:nvSpPr>
        <dsp:cNvPr id="0" name=""/>
        <dsp:cNvSpPr/>
      </dsp:nvSpPr>
      <dsp:spPr>
        <a:xfrm>
          <a:off x="3399549" y="464969"/>
          <a:ext cx="2825777" cy="2475123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AA91D-E9FF-4972-827D-7C53A1109868}">
      <dsp:nvSpPr>
        <dsp:cNvPr id="0" name=""/>
        <dsp:cNvSpPr/>
      </dsp:nvSpPr>
      <dsp:spPr>
        <a:xfrm>
          <a:off x="498931" y="0"/>
          <a:ext cx="2313934" cy="30346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III</a:t>
          </a:r>
        </a:p>
      </dsp:txBody>
      <dsp:txXfrm>
        <a:off x="498931" y="0"/>
        <a:ext cx="2313934" cy="303460"/>
      </dsp:txXfrm>
    </dsp:sp>
    <dsp:sp modelId="{7A701BDC-0D86-4B36-B2BE-EA030D46C480}">
      <dsp:nvSpPr>
        <dsp:cNvPr id="0" name=""/>
        <dsp:cNvSpPr/>
      </dsp:nvSpPr>
      <dsp:spPr>
        <a:xfrm>
          <a:off x="261279" y="423465"/>
          <a:ext cx="2674931" cy="2550442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7A80178-8220-4D82-AD2A-F50E19B9ADCE}">
      <dsp:nvSpPr>
        <dsp:cNvPr id="0" name=""/>
        <dsp:cNvSpPr/>
      </dsp:nvSpPr>
      <dsp:spPr>
        <a:xfrm>
          <a:off x="3528412" y="0"/>
          <a:ext cx="2313934" cy="34709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IV</a:t>
          </a:r>
          <a:endParaRPr lang="pt-BR" sz="1600" kern="1200"/>
        </a:p>
      </dsp:txBody>
      <dsp:txXfrm>
        <a:off x="3528412" y="0"/>
        <a:ext cx="2313934" cy="347090"/>
      </dsp:txXfrm>
    </dsp:sp>
    <dsp:sp modelId="{E888C8FB-6422-4515-931A-D9287F1F2838}">
      <dsp:nvSpPr>
        <dsp:cNvPr id="0" name=""/>
        <dsp:cNvSpPr/>
      </dsp:nvSpPr>
      <dsp:spPr>
        <a:xfrm>
          <a:off x="3399549" y="464969"/>
          <a:ext cx="2825777" cy="2475123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PictureGrid">
  <dgm:title val=""/>
  <dgm:desc val=""/>
  <dgm:catLst>
    <dgm:cat type="picture" pri="11000"/>
    <dgm:cat type="pictureconvert" pri="11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</dgm:varLst>
    <dgm:choose name="Name1">
      <dgm:if name="Name2" axis="ch" ptType="node" func="cnt" op="lte" val="4">
        <dgm:choose name="Name3">
          <dgm:if name="Name4" func="var" arg="dir" op="equ" val="norm">
            <dgm:alg type="snake">
              <dgm:param type="off" val="ctr"/>
              <dgm:param type="bkpt" val="fixed"/>
              <dgm:param type="bkPtFixedVal" val="2"/>
            </dgm:alg>
          </dgm:if>
          <dgm:else name="Name5">
            <dgm:alg type="snake">
              <dgm:param type="off" val="ctr"/>
              <dgm:param type="grDir" val="tR"/>
              <dgm:param type="bkpt" val="fixed"/>
              <dgm:param type="bkPtFixedVal" val="2"/>
            </dgm:alg>
          </dgm:else>
        </dgm:choose>
      </dgm:if>
      <dgm:else name="Name6">
        <dgm:choose name="Name7">
          <dgm:if name="Name8" axis="ch" ptType="node" func="cnt" op="lte" val="9">
            <dgm:choose name="Name9">
              <dgm:if name="Name10" func="var" arg="dir" op="equ" val="norm">
                <dgm:alg type="snake">
                  <dgm:param type="off" val="ctr"/>
                  <dgm:param type="bkpt" val="fixed"/>
                  <dgm:param type="bkPtFixedVal" val="3"/>
                </dgm:alg>
              </dgm:if>
              <dgm:else name="Name11">
                <dgm:alg type="snake">
                  <dgm:param type="off" val="ctr"/>
                  <dgm:param type="grDir" val="tR"/>
                  <dgm:param type="bkpt" val="fixed"/>
                  <dgm:param type="bkPtFixedVal" val="3"/>
                </dgm:alg>
              </dgm:else>
            </dgm:choose>
          </dgm:if>
          <dgm:else name="Name12">
            <dgm:choose name="Name13">
              <dgm:if name="Name14" axis="ch" ptType="node" func="cnt" op="lte" val="16">
                <dgm:choose name="Name15">
                  <dgm:if name="Name16" func="var" arg="dir" op="equ" val="norm">
                    <dgm:alg type="snake">
                      <dgm:param type="off" val="ctr"/>
                      <dgm:param type="bkpt" val="fixed"/>
                      <dgm:param type="bkPtFixedVal" val="4"/>
                    </dgm:alg>
                  </dgm:if>
                  <dgm:else name="Name17">
                    <dgm:alg type="snake">
                      <dgm:param type="off" val="ctr"/>
                      <dgm:param type="grDir" val="tR"/>
                      <dgm:param type="bkpt" val="fixed"/>
                      <dgm:param type="bkPtFixedVal" val="4"/>
                    </dgm:alg>
                  </dgm:else>
                </dgm:choose>
              </dgm:if>
              <dgm:else name="Name18">
                <dgm:choose name="Name19">
                  <dgm:if name="Name20" axis="ch" ptType="node" func="cnt" op="lte" val="25">
                    <dgm:choose name="Name21">
                      <dgm:if name="Name22" func="var" arg="dir" op="equ" val="norm">
                        <dgm:alg type="snake">
                          <dgm:param type="off" val="ctr"/>
                          <dgm:param type="bkpt" val="fixed"/>
                          <dgm:param type="bkPtFixedVal" val="5"/>
                        </dgm:alg>
                      </dgm:if>
                      <dgm:else name="Name23">
                        <dgm:alg type="snake">
                          <dgm:param type="off" val="ctr"/>
                          <dgm:param type="grDir" val="tR"/>
                          <dgm:param type="bkpt" val="fixed"/>
                          <dgm:param type="bkPtFixedVal" val="5"/>
                        </dgm:alg>
                      </dgm:else>
                    </dgm:choose>
                  </dgm:if>
                  <dgm:else name="Name24">
                    <dgm:choose name="Name25">
                      <dgm:if name="Name26" func="var" arg="dir" op="equ" val="norm">
                        <dgm:alg type="snake">
                          <dgm:param type="off" val="ctr"/>
                        </dgm:alg>
                      </dgm:if>
                      <dgm:else name="Name27">
                        <dgm:alg type="snake">
                          <dgm:param type="off" val="ctr"/>
                          <dgm:param type="grDir" val="tR"/>
                        </dgm:alg>
                      </dgm:else>
                    </dgm:choose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h" fact="0.8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0.7568"/>
        </dgm:alg>
        <dgm:shape xmlns:r="http://schemas.openxmlformats.org/officeDocument/2006/relationships" r:blip="">
          <dgm:adjLst/>
        </dgm:shape>
        <dgm:constrLst>
          <dgm:constr type="l" for="ch" forName="rect1" refType="w" fact="0"/>
          <dgm:constr type="t" for="ch" forName="rect1" refType="h" fact="0.15"/>
          <dgm:constr type="w" for="ch" forName="rect1" refType="w"/>
          <dgm:constr type="h" for="ch" forName="rect1" refType="w"/>
          <dgm:constr type="l" for="ch" forName="rect2" refType="w" fact="0"/>
          <dgm:constr type="t" for="ch" forName="rect2" refType="h" fact="0"/>
          <dgm:constr type="w" for="ch" forName="rect2" refType="w"/>
          <dgm:constr type="h" for="ch" forName="rect2" refType="w" fact="0.15"/>
        </dgm:constrLst>
        <dgm:layoutNode name="rect2" styleLbl="revTx">
          <dgm:varLst>
            <dgm:bulletEnabled val="1"/>
          </dgm:varLst>
          <dgm:alg type="tx">
            <dgm:param type="stBulletLvl" val="3"/>
            <dgm:param type="parTxLTRAlign" val="l"/>
            <dgm:param type="parTxRTLAlign" val="r"/>
            <dgm:param type="txAnchorVert" val="b"/>
            <dgm:param type="txAnchorVertCh" val="b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"/>
            <dgm:constr type="rMarg" refType="primFontSz" fact="0.3"/>
            <dgm:constr type="tMarg" refType="primFontSz" fact="0.3"/>
            <dgm:constr type="bMarg" refType="primFontSz" fact="0"/>
            <dgm:constr type="secFontSz" refType="primFontSz" fact="0.8"/>
          </dgm:constrLst>
          <dgm:ruleLst>
            <dgm:rule type="primFontSz" val="5" fact="NaN" max="NaN"/>
          </dgm:ruleLst>
        </dgm:layoutNode>
        <dgm:layoutNode name="rect1" styleLbl="align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PictureGrid">
  <dgm:title val=""/>
  <dgm:desc val=""/>
  <dgm:catLst>
    <dgm:cat type="picture" pri="11000"/>
    <dgm:cat type="pictureconvert" pri="11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</dgm:varLst>
    <dgm:choose name="Name1">
      <dgm:if name="Name2" axis="ch" ptType="node" func="cnt" op="lte" val="4">
        <dgm:choose name="Name3">
          <dgm:if name="Name4" func="var" arg="dir" op="equ" val="norm">
            <dgm:alg type="snake">
              <dgm:param type="off" val="ctr"/>
              <dgm:param type="bkpt" val="fixed"/>
              <dgm:param type="bkPtFixedVal" val="2"/>
            </dgm:alg>
          </dgm:if>
          <dgm:else name="Name5">
            <dgm:alg type="snake">
              <dgm:param type="off" val="ctr"/>
              <dgm:param type="grDir" val="tR"/>
              <dgm:param type="bkpt" val="fixed"/>
              <dgm:param type="bkPtFixedVal" val="2"/>
            </dgm:alg>
          </dgm:else>
        </dgm:choose>
      </dgm:if>
      <dgm:else name="Name6">
        <dgm:choose name="Name7">
          <dgm:if name="Name8" axis="ch" ptType="node" func="cnt" op="lte" val="9">
            <dgm:choose name="Name9">
              <dgm:if name="Name10" func="var" arg="dir" op="equ" val="norm">
                <dgm:alg type="snake">
                  <dgm:param type="off" val="ctr"/>
                  <dgm:param type="bkpt" val="fixed"/>
                  <dgm:param type="bkPtFixedVal" val="3"/>
                </dgm:alg>
              </dgm:if>
              <dgm:else name="Name11">
                <dgm:alg type="snake">
                  <dgm:param type="off" val="ctr"/>
                  <dgm:param type="grDir" val="tR"/>
                  <dgm:param type="bkpt" val="fixed"/>
                  <dgm:param type="bkPtFixedVal" val="3"/>
                </dgm:alg>
              </dgm:else>
            </dgm:choose>
          </dgm:if>
          <dgm:else name="Name12">
            <dgm:choose name="Name13">
              <dgm:if name="Name14" axis="ch" ptType="node" func="cnt" op="lte" val="16">
                <dgm:choose name="Name15">
                  <dgm:if name="Name16" func="var" arg="dir" op="equ" val="norm">
                    <dgm:alg type="snake">
                      <dgm:param type="off" val="ctr"/>
                      <dgm:param type="bkpt" val="fixed"/>
                      <dgm:param type="bkPtFixedVal" val="4"/>
                    </dgm:alg>
                  </dgm:if>
                  <dgm:else name="Name17">
                    <dgm:alg type="snake">
                      <dgm:param type="off" val="ctr"/>
                      <dgm:param type="grDir" val="tR"/>
                      <dgm:param type="bkpt" val="fixed"/>
                      <dgm:param type="bkPtFixedVal" val="4"/>
                    </dgm:alg>
                  </dgm:else>
                </dgm:choose>
              </dgm:if>
              <dgm:else name="Name18">
                <dgm:choose name="Name19">
                  <dgm:if name="Name20" axis="ch" ptType="node" func="cnt" op="lte" val="25">
                    <dgm:choose name="Name21">
                      <dgm:if name="Name22" func="var" arg="dir" op="equ" val="norm">
                        <dgm:alg type="snake">
                          <dgm:param type="off" val="ctr"/>
                          <dgm:param type="bkpt" val="fixed"/>
                          <dgm:param type="bkPtFixedVal" val="5"/>
                        </dgm:alg>
                      </dgm:if>
                      <dgm:else name="Name23">
                        <dgm:alg type="snake">
                          <dgm:param type="off" val="ctr"/>
                          <dgm:param type="grDir" val="tR"/>
                          <dgm:param type="bkpt" val="fixed"/>
                          <dgm:param type="bkPtFixedVal" val="5"/>
                        </dgm:alg>
                      </dgm:else>
                    </dgm:choose>
                  </dgm:if>
                  <dgm:else name="Name24">
                    <dgm:choose name="Name25">
                      <dgm:if name="Name26" func="var" arg="dir" op="equ" val="norm">
                        <dgm:alg type="snake">
                          <dgm:param type="off" val="ctr"/>
                        </dgm:alg>
                      </dgm:if>
                      <dgm:else name="Name27">
                        <dgm:alg type="snake">
                          <dgm:param type="off" val="ctr"/>
                          <dgm:param type="grDir" val="tR"/>
                        </dgm:alg>
                      </dgm:else>
                    </dgm:choose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h" fact="0.8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0.7568"/>
        </dgm:alg>
        <dgm:shape xmlns:r="http://schemas.openxmlformats.org/officeDocument/2006/relationships" r:blip="">
          <dgm:adjLst/>
        </dgm:shape>
        <dgm:constrLst>
          <dgm:constr type="l" for="ch" forName="rect1" refType="w" fact="0"/>
          <dgm:constr type="t" for="ch" forName="rect1" refType="h" fact="0.15"/>
          <dgm:constr type="w" for="ch" forName="rect1" refType="w"/>
          <dgm:constr type="h" for="ch" forName="rect1" refType="w"/>
          <dgm:constr type="l" for="ch" forName="rect2" refType="w" fact="0"/>
          <dgm:constr type="t" for="ch" forName="rect2" refType="h" fact="0"/>
          <dgm:constr type="w" for="ch" forName="rect2" refType="w"/>
          <dgm:constr type="h" for="ch" forName="rect2" refType="w" fact="0.15"/>
        </dgm:constrLst>
        <dgm:layoutNode name="rect2" styleLbl="revTx">
          <dgm:varLst>
            <dgm:bulletEnabled val="1"/>
          </dgm:varLst>
          <dgm:alg type="tx">
            <dgm:param type="stBulletLvl" val="3"/>
            <dgm:param type="parTxLTRAlign" val="l"/>
            <dgm:param type="parTxRTLAlign" val="r"/>
            <dgm:param type="txAnchorVert" val="b"/>
            <dgm:param type="txAnchorVertCh" val="b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"/>
            <dgm:constr type="rMarg" refType="primFontSz" fact="0.3"/>
            <dgm:constr type="tMarg" refType="primFontSz" fact="0.3"/>
            <dgm:constr type="bMarg" refType="primFontSz" fact="0"/>
            <dgm:constr type="secFontSz" refType="primFontSz" fact="0.8"/>
          </dgm:constrLst>
          <dgm:ruleLst>
            <dgm:rule type="primFontSz" val="5" fact="NaN" max="NaN"/>
          </dgm:ruleLst>
        </dgm:layoutNode>
        <dgm:layoutNode name="rect1" styleLbl="align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DECLARAÇÃO DE RESPONSABILIDADE DE PROJETO HIDROSSANITÁRIO C. IMAGEEM.dotx</Template>
  <TotalTime>55</TotalTime>
  <Pages>1</Pages>
  <Words>51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Hidro</vt:lpstr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Hidro</dc:title>
  <dc:creator>Usuário</dc:creator>
  <cp:lastModifiedBy>Usuário</cp:lastModifiedBy>
  <cp:revision>9</cp:revision>
  <cp:lastPrinted>2024-06-19T12:07:00Z</cp:lastPrinted>
  <dcterms:created xsi:type="dcterms:W3CDTF">2024-06-19T12:04:00Z</dcterms:created>
  <dcterms:modified xsi:type="dcterms:W3CDTF">2025-01-21T14:06:00Z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2022-02-10T00:00:00Z</vt:filetime>
  </property>
  <property fmtid="{D5CDD505-2E9C-101B-9397-08002B2CF9AE}" pid="3" name="LastSaved">
    <vt:filetime>2023-02-08T00:00:00Z</vt:filetime>
  </property>
  <property fmtid="{D5CDD505-2E9C-101B-9397-08002B2CF9AE}" pid="4" name="Producer">
    <vt:lpwstr>Adobe Acrobat Pro (64-bit) 22 Paper Capture Plug-in</vt:lpwstr>
  </property>
</Properties>
</file>